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8AEFDD" w14:textId="77777777" w:rsidR="007B127B" w:rsidRPr="008C5F9A" w:rsidRDefault="00EA3012" w:rsidP="00265EEB">
      <w:pPr>
        <w:pStyle w:val="Title"/>
        <w:jc w:val="center"/>
        <w:rPr>
          <w:color w:val="006347" w:themeColor="accent6"/>
        </w:rPr>
      </w:pPr>
      <w:r>
        <w:rPr>
          <w:noProof/>
          <w:color w:val="006347" w:themeColor="accent6"/>
        </w:rPr>
        <w:drawing>
          <wp:anchor distT="0" distB="0" distL="114300" distR="114300" simplePos="0" relativeHeight="251658240" behindDoc="0" locked="0" layoutInCell="1" allowOverlap="1" wp14:anchorId="5C72DC2B" wp14:editId="593157E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00000" cy="1623063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mers HA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2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33B" w:rsidRPr="008C5F9A">
        <w:rPr>
          <w:color w:val="006347" w:themeColor="accent6"/>
        </w:rPr>
        <w:t>Boomerangs Minutes</w:t>
      </w:r>
      <w:r w:rsidR="00265EEB" w:rsidRPr="008C5F9A">
        <w:rPr>
          <w:noProof/>
          <w:color w:val="006347" w:themeColor="accent6"/>
          <w:sz w:val="16"/>
          <w:lang w:val="en-AU" w:eastAsia="en-AU"/>
        </w:rPr>
        <w:t xml:space="preserve"> </w:t>
      </w:r>
    </w:p>
    <w:p w14:paraId="0620ED4C" w14:textId="77777777" w:rsidR="007B127B" w:rsidRDefault="00D84645" w:rsidP="00265EEB">
      <w:pPr>
        <w:pStyle w:val="Subtitle"/>
        <w:jc w:val="center"/>
      </w:pPr>
      <w:sdt>
        <w:sdtPr>
          <w:id w:val="841976995"/>
          <w:placeholder>
            <w:docPart w:val="A72F50D90287421993ED555518F158AE"/>
          </w:placeholder>
          <w15:appearance w15:val="hidden"/>
        </w:sdtPr>
        <w:sdtEndPr/>
        <w:sdtContent>
          <w:r w:rsidR="00B72CED">
            <w:t>Mayfield Boomerangs Baseball Club</w:t>
          </w:r>
        </w:sdtContent>
      </w:sdt>
    </w:p>
    <w:p w14:paraId="383C2166" w14:textId="760D5148" w:rsidR="007B127B" w:rsidRDefault="00011459" w:rsidP="00265EEB">
      <w:pPr>
        <w:pBdr>
          <w:top w:val="single" w:sz="4" w:space="1" w:color="455F51" w:themeColor="text2"/>
        </w:pBdr>
        <w:jc w:val="center"/>
      </w:pPr>
      <w:r>
        <w:rPr>
          <w:rStyle w:val="IntenseEmphasis"/>
        </w:rPr>
        <w:t>Date | time</w:t>
      </w:r>
      <w:r w:rsidR="00355E23">
        <w:rPr>
          <w:rStyle w:val="IntenseEmphasis"/>
        </w:rPr>
        <w:t xml:space="preserve"> </w:t>
      </w:r>
      <w:r w:rsidR="00CD3A82">
        <w:t>09</w:t>
      </w:r>
      <w:r w:rsidR="00724BB5">
        <w:t>/</w:t>
      </w:r>
      <w:r w:rsidR="00CD3A82">
        <w:t>09</w:t>
      </w:r>
      <w:r w:rsidR="00724BB5">
        <w:t>/20</w:t>
      </w:r>
      <w:r w:rsidR="009D3B27">
        <w:t>20</w:t>
      </w:r>
      <w:r w:rsidR="00F60458">
        <w:t xml:space="preserve"> </w:t>
      </w:r>
      <w:r w:rsidR="00CD3A82">
        <w:t>7:35</w:t>
      </w:r>
      <w:r w:rsidR="00F60458">
        <w:t xml:space="preserve"> PM</w:t>
      </w:r>
      <w:r>
        <w:t xml:space="preserve"> |</w:t>
      </w:r>
      <w:r>
        <w:rPr>
          <w:rStyle w:val="IntenseEmphasis"/>
        </w:rPr>
        <w:t>Meeting called to order by</w:t>
      </w:r>
      <w:r>
        <w:t xml:space="preserve"> </w:t>
      </w:r>
      <w:sdt>
        <w:sdtPr>
          <w:id w:val="-845941156"/>
          <w:placeholder>
            <w:docPart w:val="934849834BD0421D90672D65248934AB"/>
          </w:placeholder>
          <w15:appearance w15:val="hidden"/>
        </w:sdtPr>
        <w:sdtEndPr/>
        <w:sdtContent>
          <w:r w:rsidR="004A7752">
            <w:t>John Mossop</w:t>
          </w:r>
        </w:sdtContent>
      </w:sdt>
    </w:p>
    <w:p w14:paraId="75DA2702" w14:textId="77777777" w:rsidR="007B127B" w:rsidRDefault="00011459" w:rsidP="00541376">
      <w:pPr>
        <w:pStyle w:val="Heading1"/>
        <w:spacing w:before="0"/>
      </w:pPr>
      <w:r>
        <w:t>In Attendance</w:t>
      </w:r>
    </w:p>
    <w:p w14:paraId="4D177994" w14:textId="532B019B" w:rsidR="00FE752A" w:rsidRDefault="006602EA" w:rsidP="00541376">
      <w:pPr>
        <w:spacing w:after="0"/>
        <w:ind w:left="1440" w:hanging="1440"/>
      </w:pPr>
      <w:r w:rsidRPr="006602EA">
        <w:rPr>
          <w:b/>
        </w:rPr>
        <w:t>Attendees:</w:t>
      </w:r>
      <w:r>
        <w:tab/>
      </w:r>
      <w:r w:rsidR="00EA3012">
        <w:t>John Mossop</w:t>
      </w:r>
      <w:r w:rsidR="00724BB5">
        <w:t xml:space="preserve"> (President</w:t>
      </w:r>
      <w:r w:rsidR="00B05CDC">
        <w:t>)</w:t>
      </w:r>
      <w:r w:rsidR="00EA3012">
        <w:t xml:space="preserve">, </w:t>
      </w:r>
      <w:r w:rsidR="004A7752">
        <w:t>Jason Picot (</w:t>
      </w:r>
      <w:r w:rsidR="009D3B27">
        <w:t>Snr-</w:t>
      </w:r>
      <w:r w:rsidR="004A7752">
        <w:t xml:space="preserve">Vice President), </w:t>
      </w:r>
      <w:r w:rsidR="000F0F3B">
        <w:t>Joshua Voigt (Secretary)</w:t>
      </w:r>
      <w:r w:rsidR="00EA3012">
        <w:t xml:space="preserve">, Ann Voigt (Treasurer), </w:t>
      </w:r>
      <w:r w:rsidR="00CD3A82">
        <w:t xml:space="preserve">Chris Jordan, Richard Campbell, </w:t>
      </w:r>
      <w:r w:rsidR="00CD3A82">
        <w:t>Robert Voigt</w:t>
      </w:r>
    </w:p>
    <w:p w14:paraId="68D4114B" w14:textId="10D6495C" w:rsidR="0039010B" w:rsidRPr="00C21BE0" w:rsidRDefault="00FE752A" w:rsidP="00541376">
      <w:pPr>
        <w:spacing w:after="0"/>
      </w:pPr>
      <w:r w:rsidRPr="00FE752A">
        <w:rPr>
          <w:b/>
        </w:rPr>
        <w:t>Apologies:</w:t>
      </w:r>
      <w:r w:rsidRPr="000F0F3B">
        <w:tab/>
      </w:r>
      <w:r w:rsidR="00CD3A82">
        <w:t>Stephen Petherbridge (Vice President), Virginia Petherbridge</w:t>
      </w:r>
    </w:p>
    <w:p w14:paraId="4B6E6635" w14:textId="77777777" w:rsidR="007B127B" w:rsidRDefault="00011459" w:rsidP="00541376">
      <w:pPr>
        <w:pStyle w:val="Heading1"/>
        <w:spacing w:before="0"/>
      </w:pPr>
      <w:r>
        <w:t>Approval of Minutes</w:t>
      </w:r>
    </w:p>
    <w:p w14:paraId="6553D199" w14:textId="1F2E0AA1" w:rsidR="006602EA" w:rsidRDefault="00FE752A" w:rsidP="00541376">
      <w:pPr>
        <w:pStyle w:val="NoSpacing"/>
      </w:pPr>
      <w:r>
        <w:t xml:space="preserve">The minutes from the </w:t>
      </w:r>
      <w:r w:rsidR="00CD3A82">
        <w:rPr>
          <w:b/>
        </w:rPr>
        <w:t>05</w:t>
      </w:r>
      <w:r w:rsidR="00A15368">
        <w:rPr>
          <w:b/>
        </w:rPr>
        <w:t>/</w:t>
      </w:r>
      <w:r w:rsidR="00CD3A82">
        <w:rPr>
          <w:b/>
        </w:rPr>
        <w:t>08</w:t>
      </w:r>
      <w:r w:rsidR="00A15368">
        <w:rPr>
          <w:b/>
        </w:rPr>
        <w:t>/</w:t>
      </w:r>
      <w:r w:rsidR="00CD3A82">
        <w:rPr>
          <w:b/>
        </w:rPr>
        <w:t>2020</w:t>
      </w:r>
      <w:r w:rsidR="009D3B27">
        <w:rPr>
          <w:b/>
        </w:rPr>
        <w:t xml:space="preserve"> </w:t>
      </w:r>
      <w:r>
        <w:t>were read and accepted.</w:t>
      </w:r>
    </w:p>
    <w:p w14:paraId="5B9CCC52" w14:textId="1137BB9A" w:rsidR="007B127B" w:rsidRDefault="00FE752A" w:rsidP="00541376">
      <w:pPr>
        <w:pStyle w:val="NoSpacing"/>
        <w:jc w:val="right"/>
      </w:pPr>
      <w:r>
        <w:t>Moved</w:t>
      </w:r>
      <w:r w:rsidR="00853F6F">
        <w:t xml:space="preserve"> </w:t>
      </w:r>
      <w:r w:rsidR="007D7226">
        <w:t>Josh,</w:t>
      </w:r>
      <w:r w:rsidR="00853791">
        <w:t xml:space="preserve"> S</w:t>
      </w:r>
      <w:r w:rsidR="00853F6F">
        <w:t xml:space="preserve">econded </w:t>
      </w:r>
      <w:r w:rsidR="007A6E75">
        <w:t>Ann</w:t>
      </w:r>
    </w:p>
    <w:p w14:paraId="29575BA7" w14:textId="15BD2388" w:rsidR="00FE752A" w:rsidRDefault="00FE752A" w:rsidP="00541376">
      <w:pPr>
        <w:pStyle w:val="Heading1"/>
        <w:spacing w:before="0"/>
      </w:pPr>
      <w:r>
        <w:t>Business Arising from Previous Minutes</w:t>
      </w:r>
    </w:p>
    <w:p w14:paraId="06820AF7" w14:textId="77777777" w:rsidR="007A6E75" w:rsidRDefault="007A6E75" w:rsidP="009D3B27">
      <w:pPr>
        <w:pStyle w:val="ListParagraph"/>
        <w:numPr>
          <w:ilvl w:val="0"/>
          <w:numId w:val="30"/>
        </w:numPr>
      </w:pPr>
      <w:r>
        <w:t>John got quotes for a new mower:</w:t>
      </w:r>
    </w:p>
    <w:p w14:paraId="79D596D1" w14:textId="4C0A60B5" w:rsidR="007A6E75" w:rsidRDefault="007A6E75" w:rsidP="007A6E75">
      <w:pPr>
        <w:pStyle w:val="ListParagraph"/>
        <w:numPr>
          <w:ilvl w:val="1"/>
          <w:numId w:val="30"/>
        </w:numPr>
      </w:pPr>
      <w:r>
        <w:t>Softball is keen to go halves in the process</w:t>
      </w:r>
    </w:p>
    <w:p w14:paraId="1E96C906" w14:textId="168393C9" w:rsidR="007A6E75" w:rsidRDefault="007A6E75" w:rsidP="007A6E75">
      <w:pPr>
        <w:pStyle w:val="ListParagraph"/>
        <w:numPr>
          <w:ilvl w:val="1"/>
          <w:numId w:val="30"/>
        </w:numPr>
      </w:pPr>
      <w:r>
        <w:t>John needs to talk to Garry Hughes for softball’s final decision</w:t>
      </w:r>
    </w:p>
    <w:p w14:paraId="50C94841" w14:textId="19CC31B8" w:rsidR="007A6E75" w:rsidRDefault="007A6E75" w:rsidP="007A6E75">
      <w:pPr>
        <w:pStyle w:val="ListParagraph"/>
        <w:numPr>
          <w:ilvl w:val="1"/>
          <w:numId w:val="30"/>
        </w:numPr>
      </w:pPr>
      <w:r>
        <w:t>Need to ensure the mower can handle the towing capacity of the roller/trailer.</w:t>
      </w:r>
    </w:p>
    <w:p w14:paraId="499C230E" w14:textId="1C5D4411" w:rsidR="0044461A" w:rsidRDefault="0044461A" w:rsidP="007A6E75">
      <w:pPr>
        <w:pStyle w:val="ListParagraph"/>
        <w:numPr>
          <w:ilvl w:val="1"/>
          <w:numId w:val="30"/>
        </w:numPr>
      </w:pPr>
      <w:r>
        <w:t xml:space="preserve">Need to discuss the summer mowing of the baseball field with softball so we </w:t>
      </w:r>
      <w:proofErr w:type="gramStart"/>
      <w:r>
        <w:t>don’t</w:t>
      </w:r>
      <w:proofErr w:type="gramEnd"/>
      <w:r>
        <w:t xml:space="preserve"> receive the ground in poor quality.</w:t>
      </w:r>
    </w:p>
    <w:p w14:paraId="4108F2C1" w14:textId="1F686F34" w:rsidR="0044461A" w:rsidRDefault="00E4379E" w:rsidP="007A6E75">
      <w:pPr>
        <w:pStyle w:val="ListParagraph"/>
        <w:numPr>
          <w:ilvl w:val="1"/>
          <w:numId w:val="30"/>
        </w:numPr>
      </w:pPr>
      <w:r>
        <w:t>Need to work from a Logbook and hours correspond to percentage of cost.</w:t>
      </w:r>
    </w:p>
    <w:p w14:paraId="27D61DC5" w14:textId="1CC0040C" w:rsidR="00E4379E" w:rsidRDefault="00E4379E" w:rsidP="00E4379E">
      <w:pPr>
        <w:pStyle w:val="ListParagraph"/>
        <w:numPr>
          <w:ilvl w:val="1"/>
          <w:numId w:val="30"/>
        </w:numPr>
      </w:pPr>
      <w:r>
        <w:t>Will need to put a bit of an agreement together to send to softball.</w:t>
      </w:r>
    </w:p>
    <w:p w14:paraId="349DF14C" w14:textId="6114891E" w:rsidR="007A6E75" w:rsidRDefault="00E4379E" w:rsidP="009D3B27">
      <w:pPr>
        <w:pStyle w:val="ListParagraph"/>
        <w:numPr>
          <w:ilvl w:val="0"/>
          <w:numId w:val="30"/>
        </w:numPr>
      </w:pPr>
      <w:r>
        <w:t>Custom Drink Bottles/Coffee mugs from Jane Frank was not chased up.</w:t>
      </w:r>
    </w:p>
    <w:p w14:paraId="6A4CC73C" w14:textId="7EC61A23" w:rsidR="00E4379E" w:rsidRPr="009D3B27" w:rsidRDefault="00E4379E" w:rsidP="009D3B27">
      <w:pPr>
        <w:pStyle w:val="ListParagraph"/>
        <w:numPr>
          <w:ilvl w:val="0"/>
          <w:numId w:val="30"/>
        </w:numPr>
      </w:pPr>
      <w:r>
        <w:t>Risk Assessment was submitted</w:t>
      </w:r>
    </w:p>
    <w:p w14:paraId="6E4D1264" w14:textId="7D741099" w:rsidR="00853F6F" w:rsidRDefault="00853F6F" w:rsidP="00541376">
      <w:pPr>
        <w:pStyle w:val="Heading1"/>
        <w:spacing w:before="0"/>
      </w:pPr>
      <w:bookmarkStart w:id="0" w:name="_Hlk14190123"/>
      <w:r>
        <w:t>Correspondence</w:t>
      </w:r>
    </w:p>
    <w:p w14:paraId="10C9CF34" w14:textId="77777777" w:rsidR="0044461A" w:rsidRDefault="00CD3A82" w:rsidP="00CD3A82">
      <w:r w:rsidRPr="00CD3A82">
        <w:drawing>
          <wp:inline distT="0" distB="0" distL="0" distR="0" wp14:anchorId="1C5AB4C0" wp14:editId="12917E24">
            <wp:extent cx="6858000" cy="19773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892B" w14:textId="0AE332FF" w:rsidR="00CD3A82" w:rsidRPr="00CD3A82" w:rsidRDefault="00CD3A82">
      <w:r w:rsidRPr="00CD3A82">
        <w:lastRenderedPageBreak/>
        <w:drawing>
          <wp:inline distT="0" distB="0" distL="0" distR="0" wp14:anchorId="1A30B988" wp14:editId="136DFC48">
            <wp:extent cx="6858000" cy="31216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A82">
        <w:drawing>
          <wp:inline distT="0" distB="0" distL="0" distR="0" wp14:anchorId="0914BCB3" wp14:editId="1A3C7A5F">
            <wp:extent cx="6858000" cy="31356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A82">
        <w:lastRenderedPageBreak/>
        <w:drawing>
          <wp:inline distT="0" distB="0" distL="0" distR="0" wp14:anchorId="450F3307" wp14:editId="25B21FBC">
            <wp:extent cx="6858000" cy="31165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A82">
        <w:drawing>
          <wp:inline distT="0" distB="0" distL="0" distR="0" wp14:anchorId="7A60B58B" wp14:editId="55415A14">
            <wp:extent cx="6858000" cy="28340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A82">
        <w:drawing>
          <wp:inline distT="0" distB="0" distL="0" distR="0" wp14:anchorId="012D2550" wp14:editId="30DACD60">
            <wp:extent cx="6858000" cy="290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4721F02" w14:textId="77777777" w:rsidR="00E4379E" w:rsidRDefault="00E4379E">
      <w:pPr>
        <w:rPr>
          <w:rFonts w:asciiTheme="majorHAnsi" w:eastAsiaTheme="majorEastAsia" w:hAnsiTheme="majorHAnsi" w:cstheme="majorBidi"/>
          <w:color w:val="004A34" w:themeColor="accent1" w:themeShade="BF"/>
          <w:sz w:val="32"/>
          <w:szCs w:val="32"/>
        </w:rPr>
      </w:pPr>
      <w:r>
        <w:br w:type="page"/>
      </w:r>
    </w:p>
    <w:p w14:paraId="2C733F00" w14:textId="49280A26" w:rsidR="00FA6338" w:rsidRDefault="00FE752A" w:rsidP="00541376">
      <w:pPr>
        <w:pStyle w:val="Heading1"/>
        <w:spacing w:before="0"/>
      </w:pPr>
      <w:r w:rsidRPr="00950AB6">
        <w:lastRenderedPageBreak/>
        <w:t>Treasurer’s Report</w:t>
      </w:r>
    </w:p>
    <w:p w14:paraId="201A1F69" w14:textId="63E2B819" w:rsidR="009055AC" w:rsidRDefault="009055AC" w:rsidP="009055AC">
      <w:pPr>
        <w:pStyle w:val="ListParagraph"/>
        <w:numPr>
          <w:ilvl w:val="0"/>
          <w:numId w:val="31"/>
        </w:numPr>
      </w:pPr>
      <w:r>
        <w:t>Chris mentioned considering looking at putting some money into a term deposit account.</w:t>
      </w:r>
    </w:p>
    <w:p w14:paraId="0BBD89A7" w14:textId="66AB17AD" w:rsidR="009055AC" w:rsidRPr="009055AC" w:rsidRDefault="009055AC" w:rsidP="009055AC">
      <w:pPr>
        <w:rPr>
          <w:b/>
          <w:bCs/>
        </w:rPr>
      </w:pPr>
      <w:r w:rsidRPr="009055AC">
        <w:rPr>
          <w:b/>
          <w:bCs/>
        </w:rPr>
        <w:t>John moved the motion to contact Jason Bartlett to discuss it.</w:t>
      </w:r>
    </w:p>
    <w:tbl>
      <w:tblPr>
        <w:tblStyle w:val="GridTable4-Accent11"/>
        <w:tblW w:w="5000" w:type="pct"/>
        <w:jc w:val="center"/>
        <w:tblBorders>
          <w:top w:val="single" w:sz="4" w:space="0" w:color="006347" w:themeColor="accent6"/>
          <w:left w:val="single" w:sz="4" w:space="0" w:color="006347" w:themeColor="accent6"/>
          <w:bottom w:val="single" w:sz="4" w:space="0" w:color="006347" w:themeColor="accent6"/>
          <w:right w:val="single" w:sz="4" w:space="0" w:color="006347" w:themeColor="accent6"/>
          <w:insideH w:val="single" w:sz="4" w:space="0" w:color="006347" w:themeColor="accent6"/>
          <w:insideV w:val="single" w:sz="4" w:space="0" w:color="006347" w:themeColor="accent6"/>
        </w:tblBorders>
        <w:tblLook w:val="06A0" w:firstRow="1" w:lastRow="0" w:firstColumn="1" w:lastColumn="0" w:noHBand="1" w:noVBand="1"/>
      </w:tblPr>
      <w:tblGrid>
        <w:gridCol w:w="3878"/>
        <w:gridCol w:w="1590"/>
        <w:gridCol w:w="3876"/>
        <w:gridCol w:w="1446"/>
      </w:tblGrid>
      <w:tr w:rsidR="00B172C4" w:rsidRPr="00184582" w14:paraId="42459920" w14:textId="77777777" w:rsidTr="00E43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pct"/>
            <w:vAlign w:val="center"/>
          </w:tcPr>
          <w:p w14:paraId="75162946" w14:textId="708E3F67" w:rsidR="00B172C4" w:rsidRPr="00B172C4" w:rsidRDefault="00B172C4" w:rsidP="00B172C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72C4">
              <w:rPr>
                <w:sz w:val="24"/>
                <w:szCs w:val="24"/>
              </w:rPr>
              <w:t>MBBC Inc. Main Account</w:t>
            </w:r>
          </w:p>
        </w:tc>
        <w:tc>
          <w:tcPr>
            <w:tcW w:w="737" w:type="pct"/>
            <w:vAlign w:val="center"/>
          </w:tcPr>
          <w:p w14:paraId="6E3A4781" w14:textId="10879910" w:rsidR="00B172C4" w:rsidRPr="00B172C4" w:rsidRDefault="00B172C4" w:rsidP="00B172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B172C4">
              <w:rPr>
                <w:sz w:val="24"/>
                <w:szCs w:val="24"/>
              </w:rPr>
              <w:t>782236229</w:t>
            </w:r>
          </w:p>
        </w:tc>
        <w:tc>
          <w:tcPr>
            <w:tcW w:w="1796" w:type="pct"/>
            <w:vAlign w:val="center"/>
          </w:tcPr>
          <w:p w14:paraId="4CD6216A" w14:textId="6BFAEFF0" w:rsidR="00B172C4" w:rsidRPr="00B172C4" w:rsidRDefault="00B172C4" w:rsidP="00B172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B172C4">
              <w:rPr>
                <w:sz w:val="24"/>
                <w:szCs w:val="24"/>
              </w:rPr>
              <w:t>MBBC Inc. Canteen Account</w:t>
            </w:r>
          </w:p>
        </w:tc>
        <w:tc>
          <w:tcPr>
            <w:tcW w:w="670" w:type="pct"/>
            <w:vAlign w:val="center"/>
          </w:tcPr>
          <w:p w14:paraId="4DCCBB98" w14:textId="1B2ADA1C" w:rsidR="00B172C4" w:rsidRPr="00B172C4" w:rsidRDefault="00B172C4" w:rsidP="00B172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B172C4">
              <w:rPr>
                <w:sz w:val="24"/>
                <w:szCs w:val="24"/>
              </w:rPr>
              <w:t>72138541</w:t>
            </w:r>
          </w:p>
        </w:tc>
      </w:tr>
      <w:tr w:rsidR="00B172C4" w:rsidRPr="00184582" w14:paraId="42876EF1" w14:textId="77777777" w:rsidTr="00E4379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pct"/>
            <w:vAlign w:val="center"/>
          </w:tcPr>
          <w:p w14:paraId="0310317A" w14:textId="01C52638" w:rsidR="00B172C4" w:rsidRPr="00184582" w:rsidRDefault="00B172C4" w:rsidP="00B172C4">
            <w:pPr>
              <w:jc w:val="center"/>
              <w:rPr>
                <w:rFonts w:cstheme="minorHAnsi"/>
                <w:b w:val="0"/>
                <w:sz w:val="24"/>
                <w:szCs w:val="32"/>
              </w:rPr>
            </w:pPr>
            <w:r w:rsidRPr="001E0DDD">
              <w:t>Opening Balance</w:t>
            </w:r>
          </w:p>
        </w:tc>
        <w:tc>
          <w:tcPr>
            <w:tcW w:w="737" w:type="pct"/>
            <w:vAlign w:val="center"/>
          </w:tcPr>
          <w:p w14:paraId="1F46C86C" w14:textId="3FCD0632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  <w:tc>
          <w:tcPr>
            <w:tcW w:w="1796" w:type="pct"/>
            <w:vAlign w:val="center"/>
          </w:tcPr>
          <w:p w14:paraId="7983AC6D" w14:textId="5BD94CAB" w:rsidR="00B172C4" w:rsidRPr="00B172C4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32"/>
              </w:rPr>
            </w:pPr>
            <w:r w:rsidRPr="00B172C4">
              <w:rPr>
                <w:b/>
                <w:bCs/>
              </w:rPr>
              <w:t>Opening Balance</w:t>
            </w:r>
          </w:p>
        </w:tc>
        <w:tc>
          <w:tcPr>
            <w:tcW w:w="670" w:type="pct"/>
            <w:vAlign w:val="center"/>
          </w:tcPr>
          <w:p w14:paraId="4B7AD698" w14:textId="505EBF8A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</w:tr>
      <w:tr w:rsidR="00B172C4" w:rsidRPr="00184582" w14:paraId="3E5F620F" w14:textId="77777777" w:rsidTr="00E4379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pct"/>
            <w:vAlign w:val="center"/>
          </w:tcPr>
          <w:p w14:paraId="60B7F8B4" w14:textId="429CD27F" w:rsidR="00B172C4" w:rsidRPr="00187E8A" w:rsidRDefault="00B172C4" w:rsidP="00B172C4">
            <w:pPr>
              <w:jc w:val="center"/>
              <w:rPr>
                <w:rFonts w:cstheme="minorHAnsi"/>
                <w:sz w:val="24"/>
                <w:szCs w:val="32"/>
              </w:rPr>
            </w:pPr>
            <w:r w:rsidRPr="001E0DDD">
              <w:t>Incoming</w:t>
            </w:r>
          </w:p>
        </w:tc>
        <w:tc>
          <w:tcPr>
            <w:tcW w:w="737" w:type="pct"/>
            <w:vAlign w:val="center"/>
          </w:tcPr>
          <w:p w14:paraId="0CCCF37A" w14:textId="37737359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  <w:tc>
          <w:tcPr>
            <w:tcW w:w="1796" w:type="pct"/>
            <w:vAlign w:val="center"/>
          </w:tcPr>
          <w:p w14:paraId="2DA539E2" w14:textId="1E4A7551" w:rsidR="00B172C4" w:rsidRPr="00B172C4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32"/>
              </w:rPr>
            </w:pPr>
            <w:r w:rsidRPr="00B172C4">
              <w:rPr>
                <w:b/>
                <w:bCs/>
              </w:rPr>
              <w:t>Incoming</w:t>
            </w:r>
          </w:p>
        </w:tc>
        <w:tc>
          <w:tcPr>
            <w:tcW w:w="670" w:type="pct"/>
            <w:vAlign w:val="center"/>
          </w:tcPr>
          <w:p w14:paraId="36AA4D2C" w14:textId="5DE6FB4E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</w:tr>
      <w:tr w:rsidR="00B172C4" w:rsidRPr="00184582" w14:paraId="45D23A4A" w14:textId="77777777" w:rsidTr="00E4379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pct"/>
            <w:vAlign w:val="center"/>
          </w:tcPr>
          <w:p w14:paraId="6C41A174" w14:textId="113804E3" w:rsidR="00B172C4" w:rsidRPr="00187E8A" w:rsidRDefault="00B172C4" w:rsidP="00B172C4">
            <w:pPr>
              <w:jc w:val="center"/>
              <w:rPr>
                <w:rFonts w:cstheme="minorHAnsi"/>
                <w:sz w:val="24"/>
                <w:szCs w:val="32"/>
              </w:rPr>
            </w:pPr>
            <w:r w:rsidRPr="001E0DDD">
              <w:t>Expenses</w:t>
            </w:r>
          </w:p>
        </w:tc>
        <w:tc>
          <w:tcPr>
            <w:tcW w:w="737" w:type="pct"/>
            <w:vAlign w:val="center"/>
          </w:tcPr>
          <w:p w14:paraId="2CDBCE56" w14:textId="631CE63C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  <w:tc>
          <w:tcPr>
            <w:tcW w:w="1796" w:type="pct"/>
            <w:vAlign w:val="center"/>
          </w:tcPr>
          <w:p w14:paraId="07878200" w14:textId="7652102D" w:rsidR="00B172C4" w:rsidRPr="00B172C4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32"/>
              </w:rPr>
            </w:pPr>
            <w:r w:rsidRPr="00B172C4">
              <w:rPr>
                <w:b/>
                <w:bCs/>
              </w:rPr>
              <w:t>Expenses</w:t>
            </w:r>
          </w:p>
        </w:tc>
        <w:tc>
          <w:tcPr>
            <w:tcW w:w="670" w:type="pct"/>
            <w:vAlign w:val="center"/>
          </w:tcPr>
          <w:p w14:paraId="7492FBC9" w14:textId="0143C7F1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</w:tr>
      <w:tr w:rsidR="00B172C4" w:rsidRPr="00184582" w14:paraId="629D8E07" w14:textId="77777777" w:rsidTr="00E4379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pct"/>
            <w:vAlign w:val="center"/>
          </w:tcPr>
          <w:p w14:paraId="2D1314DB" w14:textId="5B01FE87" w:rsidR="00B172C4" w:rsidRPr="00184582" w:rsidRDefault="00B172C4" w:rsidP="00B172C4">
            <w:pPr>
              <w:jc w:val="center"/>
              <w:rPr>
                <w:rFonts w:cstheme="minorHAnsi"/>
                <w:b w:val="0"/>
                <w:sz w:val="24"/>
                <w:szCs w:val="32"/>
              </w:rPr>
            </w:pPr>
            <w:r w:rsidRPr="001E0DDD">
              <w:t>Closing Balance</w:t>
            </w:r>
          </w:p>
        </w:tc>
        <w:tc>
          <w:tcPr>
            <w:tcW w:w="737" w:type="pct"/>
            <w:vAlign w:val="center"/>
          </w:tcPr>
          <w:p w14:paraId="5013E595" w14:textId="66B981E2" w:rsidR="00B172C4" w:rsidRPr="000E0747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96" w:type="pct"/>
            <w:vAlign w:val="center"/>
          </w:tcPr>
          <w:p w14:paraId="265B5EAC" w14:textId="6330A075" w:rsidR="00B172C4" w:rsidRPr="00B172C4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32"/>
              </w:rPr>
            </w:pPr>
            <w:r w:rsidRPr="00B172C4">
              <w:rPr>
                <w:b/>
                <w:bCs/>
              </w:rPr>
              <w:t>Closing Balance</w:t>
            </w:r>
          </w:p>
        </w:tc>
        <w:tc>
          <w:tcPr>
            <w:tcW w:w="670" w:type="pct"/>
            <w:vAlign w:val="center"/>
          </w:tcPr>
          <w:p w14:paraId="1A4BA249" w14:textId="205A0B8B" w:rsidR="00B172C4" w:rsidRPr="000E0747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B172C4" w:rsidRPr="00184582" w14:paraId="326DCDD9" w14:textId="77777777" w:rsidTr="00E4379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pct"/>
            <w:shd w:val="clear" w:color="auto" w:fill="006347" w:themeFill="accent1"/>
            <w:vAlign w:val="center"/>
          </w:tcPr>
          <w:p w14:paraId="515E95A2" w14:textId="55362D18" w:rsidR="00B172C4" w:rsidRPr="00B172C4" w:rsidRDefault="00B172C4" w:rsidP="00B172C4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172C4">
              <w:rPr>
                <w:color w:val="FFFFFF" w:themeColor="background1"/>
                <w:sz w:val="24"/>
                <w:szCs w:val="24"/>
              </w:rPr>
              <w:t>MBBC Inc. Grants Account</w:t>
            </w:r>
          </w:p>
        </w:tc>
        <w:tc>
          <w:tcPr>
            <w:tcW w:w="737" w:type="pct"/>
            <w:shd w:val="clear" w:color="auto" w:fill="006347" w:themeFill="accent1"/>
            <w:vAlign w:val="center"/>
          </w:tcPr>
          <w:p w14:paraId="349F41B1" w14:textId="5A908135" w:rsidR="00B172C4" w:rsidRPr="00B172C4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172C4">
              <w:rPr>
                <w:color w:val="FFFFFF" w:themeColor="background1"/>
                <w:sz w:val="24"/>
                <w:szCs w:val="24"/>
              </w:rPr>
              <w:t>721808947</w:t>
            </w:r>
          </w:p>
        </w:tc>
        <w:tc>
          <w:tcPr>
            <w:tcW w:w="2466" w:type="pct"/>
            <w:gridSpan w:val="2"/>
            <w:shd w:val="clear" w:color="auto" w:fill="006347" w:themeFill="accent1"/>
            <w:vAlign w:val="center"/>
          </w:tcPr>
          <w:p w14:paraId="5CA7F4F9" w14:textId="123BA957" w:rsidR="00B172C4" w:rsidRPr="00B172C4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B172C4">
              <w:rPr>
                <w:b/>
                <w:bCs/>
                <w:color w:val="FFFFFF" w:themeColor="background1"/>
                <w:sz w:val="24"/>
                <w:szCs w:val="24"/>
              </w:rPr>
              <w:t>Total Balance</w:t>
            </w:r>
          </w:p>
        </w:tc>
      </w:tr>
      <w:tr w:rsidR="00B172C4" w:rsidRPr="00184582" w14:paraId="61B54287" w14:textId="77777777" w:rsidTr="00E4379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pct"/>
            <w:vAlign w:val="center"/>
          </w:tcPr>
          <w:p w14:paraId="397ECC0F" w14:textId="3E244DAA" w:rsidR="00B172C4" w:rsidRPr="00184582" w:rsidRDefault="00B172C4" w:rsidP="00B172C4">
            <w:pPr>
              <w:jc w:val="center"/>
              <w:rPr>
                <w:rFonts w:cstheme="minorHAnsi"/>
                <w:b w:val="0"/>
                <w:sz w:val="24"/>
                <w:szCs w:val="32"/>
              </w:rPr>
            </w:pPr>
            <w:r w:rsidRPr="001E0DDD">
              <w:t>Opening Balance</w:t>
            </w:r>
          </w:p>
        </w:tc>
        <w:tc>
          <w:tcPr>
            <w:tcW w:w="737" w:type="pct"/>
            <w:vAlign w:val="center"/>
          </w:tcPr>
          <w:p w14:paraId="50672733" w14:textId="3979A6AB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  <w:tc>
          <w:tcPr>
            <w:tcW w:w="2466" w:type="pct"/>
            <w:gridSpan w:val="2"/>
            <w:vMerge w:val="restart"/>
            <w:vAlign w:val="center"/>
          </w:tcPr>
          <w:p w14:paraId="2057C1DF" w14:textId="636CA05D" w:rsidR="00B172C4" w:rsidRPr="00B172C4" w:rsidRDefault="00D74882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40"/>
                <w:szCs w:val="32"/>
              </w:rPr>
            </w:pPr>
            <w:r>
              <w:rPr>
                <w:b/>
                <w:bCs/>
                <w:sz w:val="44"/>
                <w:szCs w:val="44"/>
              </w:rPr>
              <w:t>$</w:t>
            </w:r>
            <w:r w:rsidR="00E4379E">
              <w:rPr>
                <w:b/>
                <w:bCs/>
                <w:sz w:val="44"/>
                <w:szCs w:val="44"/>
              </w:rPr>
              <w:t>38,606.63</w:t>
            </w:r>
          </w:p>
        </w:tc>
      </w:tr>
      <w:tr w:rsidR="00B172C4" w:rsidRPr="00184582" w14:paraId="25685670" w14:textId="77777777" w:rsidTr="00E4379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pct"/>
            <w:vAlign w:val="center"/>
          </w:tcPr>
          <w:p w14:paraId="01C62FEE" w14:textId="2253A7FE" w:rsidR="00B172C4" w:rsidRPr="00187E8A" w:rsidRDefault="00B172C4" w:rsidP="00B172C4">
            <w:pPr>
              <w:jc w:val="center"/>
              <w:rPr>
                <w:rFonts w:cstheme="minorHAnsi"/>
                <w:sz w:val="24"/>
                <w:szCs w:val="32"/>
              </w:rPr>
            </w:pPr>
            <w:r w:rsidRPr="001E0DDD">
              <w:t>Incoming</w:t>
            </w:r>
          </w:p>
        </w:tc>
        <w:tc>
          <w:tcPr>
            <w:tcW w:w="737" w:type="pct"/>
            <w:vAlign w:val="center"/>
          </w:tcPr>
          <w:p w14:paraId="2B296CBE" w14:textId="0AFBC4EE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  <w:tc>
          <w:tcPr>
            <w:tcW w:w="2466" w:type="pct"/>
            <w:gridSpan w:val="2"/>
            <w:vMerge/>
            <w:vAlign w:val="center"/>
          </w:tcPr>
          <w:p w14:paraId="6F3D801A" w14:textId="77777777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</w:tr>
      <w:tr w:rsidR="00B172C4" w:rsidRPr="00184582" w14:paraId="01AA4D65" w14:textId="77777777" w:rsidTr="00E4379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pct"/>
            <w:vAlign w:val="center"/>
          </w:tcPr>
          <w:p w14:paraId="2EC8DD3B" w14:textId="47E2A5EC" w:rsidR="00B172C4" w:rsidRPr="00187E8A" w:rsidRDefault="00B172C4" w:rsidP="00B172C4">
            <w:pPr>
              <w:jc w:val="center"/>
              <w:rPr>
                <w:rFonts w:cstheme="minorHAnsi"/>
                <w:sz w:val="24"/>
                <w:szCs w:val="32"/>
              </w:rPr>
            </w:pPr>
            <w:r w:rsidRPr="001E0DDD">
              <w:t>Expenses</w:t>
            </w:r>
          </w:p>
        </w:tc>
        <w:tc>
          <w:tcPr>
            <w:tcW w:w="737" w:type="pct"/>
            <w:vAlign w:val="center"/>
          </w:tcPr>
          <w:p w14:paraId="6ADBF267" w14:textId="739D3A0E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  <w:tc>
          <w:tcPr>
            <w:tcW w:w="2466" w:type="pct"/>
            <w:gridSpan w:val="2"/>
            <w:vMerge/>
            <w:vAlign w:val="center"/>
          </w:tcPr>
          <w:p w14:paraId="12EF4EAF" w14:textId="77777777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</w:tr>
      <w:tr w:rsidR="00B172C4" w:rsidRPr="00184582" w14:paraId="31E0EC30" w14:textId="77777777" w:rsidTr="00E4379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pct"/>
            <w:vAlign w:val="center"/>
          </w:tcPr>
          <w:p w14:paraId="7D67C98B" w14:textId="4EFEBD3A" w:rsidR="00B172C4" w:rsidRPr="00184582" w:rsidRDefault="00B172C4" w:rsidP="00B172C4">
            <w:pPr>
              <w:jc w:val="center"/>
              <w:rPr>
                <w:rFonts w:cstheme="minorHAnsi"/>
                <w:b w:val="0"/>
                <w:color w:val="FFFFFF" w:themeColor="background1"/>
                <w:sz w:val="24"/>
                <w:szCs w:val="32"/>
              </w:rPr>
            </w:pPr>
            <w:r w:rsidRPr="001E0DDD">
              <w:t>Closing Balance</w:t>
            </w:r>
          </w:p>
        </w:tc>
        <w:tc>
          <w:tcPr>
            <w:tcW w:w="737" w:type="pct"/>
            <w:vAlign w:val="center"/>
          </w:tcPr>
          <w:p w14:paraId="11ABDFFF" w14:textId="77BE8F50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24"/>
                <w:szCs w:val="32"/>
              </w:rPr>
            </w:pPr>
          </w:p>
        </w:tc>
        <w:tc>
          <w:tcPr>
            <w:tcW w:w="2466" w:type="pct"/>
            <w:gridSpan w:val="2"/>
            <w:vMerge/>
            <w:vAlign w:val="center"/>
          </w:tcPr>
          <w:p w14:paraId="09BCFA74" w14:textId="77777777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</w:tr>
    </w:tbl>
    <w:p w14:paraId="7CED3A09" w14:textId="77777777" w:rsidR="006B03EE" w:rsidRDefault="00D84645" w:rsidP="006B03EE">
      <w:pPr>
        <w:pStyle w:val="Heading2"/>
      </w:pPr>
      <w:hyperlink r:id="rId15" w:history="1">
        <w:r w:rsidR="006B03EE" w:rsidRPr="00DE1D90">
          <w:rPr>
            <w:rStyle w:val="Hyperlink"/>
            <w:color w:val="004A34" w:themeColor="accent1" w:themeShade="BF"/>
            <w:u w:val="none"/>
          </w:rPr>
          <w:t>MBBC Inc. Main</w:t>
        </w:r>
      </w:hyperlink>
      <w:r w:rsidR="006B03EE" w:rsidRPr="00DE1D90">
        <w:t>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700"/>
        <w:gridCol w:w="2700"/>
        <w:gridCol w:w="2700"/>
      </w:tblGrid>
      <w:tr w:rsidR="006B03EE" w14:paraId="2D837DD9" w14:textId="77777777" w:rsidTr="004A7752">
        <w:tc>
          <w:tcPr>
            <w:tcW w:w="2500" w:type="pct"/>
            <w:gridSpan w:val="2"/>
            <w:tcBorders>
              <w:bottom w:val="single" w:sz="8" w:space="0" w:color="006347" w:themeColor="accent2"/>
              <w:right w:val="single" w:sz="8" w:space="0" w:color="006347" w:themeColor="accent2"/>
            </w:tcBorders>
          </w:tcPr>
          <w:p w14:paraId="33D85D9C" w14:textId="77777777" w:rsidR="006B03EE" w:rsidRPr="00A931B0" w:rsidRDefault="006B03EE" w:rsidP="00541376">
            <w:pPr>
              <w:pStyle w:val="Heading3"/>
              <w:spacing w:before="0"/>
              <w:outlineLvl w:val="2"/>
            </w:pPr>
            <w:r w:rsidRPr="00A931B0">
              <w:rPr>
                <w:rStyle w:val="apple-converted-space"/>
              </w:rPr>
              <w:t>Expenses:</w:t>
            </w:r>
          </w:p>
        </w:tc>
        <w:tc>
          <w:tcPr>
            <w:tcW w:w="2500" w:type="pct"/>
            <w:gridSpan w:val="2"/>
            <w:tcBorders>
              <w:left w:val="single" w:sz="8" w:space="0" w:color="006347" w:themeColor="accent2"/>
              <w:bottom w:val="single" w:sz="8" w:space="0" w:color="006347" w:themeColor="accent2"/>
            </w:tcBorders>
          </w:tcPr>
          <w:p w14:paraId="0E8C0AB5" w14:textId="77777777" w:rsidR="006B03EE" w:rsidRPr="00A931B0" w:rsidRDefault="006B03EE" w:rsidP="00541376">
            <w:pPr>
              <w:pStyle w:val="Heading3"/>
              <w:spacing w:before="0"/>
              <w:outlineLvl w:val="2"/>
            </w:pPr>
            <w:r w:rsidRPr="00A931B0">
              <w:t>Incoming</w:t>
            </w:r>
            <w:r w:rsidRPr="00A931B0">
              <w:rPr>
                <w:rStyle w:val="apple-converted-space"/>
              </w:rPr>
              <w:t>:</w:t>
            </w:r>
          </w:p>
        </w:tc>
      </w:tr>
      <w:tr w:rsidR="006B03EE" w14:paraId="27329C42" w14:textId="77777777" w:rsidTr="004A7752">
        <w:tc>
          <w:tcPr>
            <w:tcW w:w="1250" w:type="pct"/>
            <w:tcBorders>
              <w:top w:val="single" w:sz="8" w:space="0" w:color="006347" w:themeColor="accent2"/>
            </w:tcBorders>
          </w:tcPr>
          <w:p w14:paraId="5115A45A" w14:textId="38ACC5CD" w:rsidR="006B03EE" w:rsidRPr="00D23A8A" w:rsidRDefault="006B03EE" w:rsidP="00541376">
            <w:pPr>
              <w:tabs>
                <w:tab w:val="left" w:pos="5387"/>
              </w:tabs>
              <w:ind w:left="36"/>
              <w:contextualSpacing/>
              <w:rPr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8" w:space="0" w:color="006347" w:themeColor="accent2"/>
              <w:right w:val="single" w:sz="8" w:space="0" w:color="006347" w:themeColor="accent2"/>
            </w:tcBorders>
          </w:tcPr>
          <w:p w14:paraId="1539C961" w14:textId="69F9FBC1" w:rsidR="00541376" w:rsidRPr="00D23A8A" w:rsidRDefault="00541376" w:rsidP="00541376">
            <w:pPr>
              <w:pStyle w:val="NoSpacing"/>
              <w:contextualSpacing/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8" w:space="0" w:color="006347" w:themeColor="accent2"/>
              <w:left w:val="single" w:sz="8" w:space="0" w:color="006347" w:themeColor="accent2"/>
            </w:tcBorders>
          </w:tcPr>
          <w:p w14:paraId="10756874" w14:textId="09868CA2" w:rsidR="006B03EE" w:rsidRPr="00A931B0" w:rsidRDefault="006B03EE" w:rsidP="00541376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8" w:space="0" w:color="006347" w:themeColor="accent2"/>
            </w:tcBorders>
          </w:tcPr>
          <w:p w14:paraId="17656078" w14:textId="4889CFE9" w:rsidR="00541376" w:rsidRPr="00A931B0" w:rsidRDefault="00541376" w:rsidP="00A30029">
            <w:pPr>
              <w:pStyle w:val="NoSpacing"/>
              <w:jc w:val="right"/>
              <w:rPr>
                <w:rFonts w:cstheme="minorHAnsi"/>
                <w:sz w:val="20"/>
                <w:szCs w:val="20"/>
              </w:rPr>
            </w:pPr>
          </w:p>
        </w:tc>
      </w:tr>
    </w:tbl>
    <w:p w14:paraId="5BA16073" w14:textId="6088FC4B" w:rsidR="006B03EE" w:rsidRDefault="006B03EE" w:rsidP="006B03EE">
      <w:pPr>
        <w:pStyle w:val="Heading2"/>
        <w:rPr>
          <w:rStyle w:val="apple-converted-space"/>
          <w:rFonts w:asciiTheme="minorHAnsi" w:hAnsiTheme="minorHAnsi" w:cstheme="minorHAnsi"/>
        </w:rPr>
      </w:pPr>
      <w:r w:rsidRPr="00950AB6">
        <w:rPr>
          <w:rFonts w:asciiTheme="minorHAnsi" w:hAnsiTheme="minorHAnsi" w:cstheme="minorHAnsi"/>
        </w:rPr>
        <w:t>MBBC Inc. Canteen Account</w:t>
      </w:r>
      <w:r w:rsidRPr="00950AB6">
        <w:rPr>
          <w:rStyle w:val="apple-converted-space"/>
          <w:rFonts w:asciiTheme="minorHAnsi" w:hAnsiTheme="minorHAnsi" w:cstheme="minorHAnsi"/>
        </w:rPr>
        <w:t>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700"/>
        <w:gridCol w:w="2700"/>
        <w:gridCol w:w="2700"/>
      </w:tblGrid>
      <w:tr w:rsidR="006B03EE" w14:paraId="21FF6B57" w14:textId="77777777" w:rsidTr="004A7752">
        <w:tc>
          <w:tcPr>
            <w:tcW w:w="2500" w:type="pct"/>
            <w:gridSpan w:val="2"/>
            <w:tcBorders>
              <w:bottom w:val="single" w:sz="8" w:space="0" w:color="006347" w:themeColor="accent2"/>
              <w:right w:val="single" w:sz="8" w:space="0" w:color="006347" w:themeColor="accent2"/>
            </w:tcBorders>
          </w:tcPr>
          <w:p w14:paraId="58FDF8C3" w14:textId="77777777" w:rsidR="006B03EE" w:rsidRPr="00A931B0" w:rsidRDefault="006B03EE" w:rsidP="006F4D1A">
            <w:pPr>
              <w:pStyle w:val="Heading3"/>
              <w:outlineLvl w:val="2"/>
            </w:pPr>
            <w:r w:rsidRPr="00A931B0">
              <w:rPr>
                <w:rStyle w:val="apple-converted-space"/>
              </w:rPr>
              <w:t>Expenses:</w:t>
            </w:r>
          </w:p>
        </w:tc>
        <w:tc>
          <w:tcPr>
            <w:tcW w:w="2500" w:type="pct"/>
            <w:gridSpan w:val="2"/>
            <w:tcBorders>
              <w:left w:val="single" w:sz="8" w:space="0" w:color="006347" w:themeColor="accent2"/>
              <w:bottom w:val="single" w:sz="8" w:space="0" w:color="006347" w:themeColor="accent2"/>
            </w:tcBorders>
          </w:tcPr>
          <w:p w14:paraId="223D3AA4" w14:textId="77777777" w:rsidR="006B03EE" w:rsidRPr="00A931B0" w:rsidRDefault="006B03EE" w:rsidP="006F4D1A">
            <w:pPr>
              <w:pStyle w:val="Heading3"/>
              <w:outlineLvl w:val="2"/>
            </w:pPr>
            <w:r w:rsidRPr="00A931B0">
              <w:t>Incoming</w:t>
            </w:r>
            <w:r w:rsidRPr="00A931B0">
              <w:rPr>
                <w:rStyle w:val="apple-converted-space"/>
              </w:rPr>
              <w:t>:</w:t>
            </w:r>
          </w:p>
        </w:tc>
      </w:tr>
      <w:tr w:rsidR="006B03EE" w14:paraId="280D7259" w14:textId="77777777" w:rsidTr="004A7752">
        <w:tc>
          <w:tcPr>
            <w:tcW w:w="1250" w:type="pct"/>
            <w:tcBorders>
              <w:top w:val="single" w:sz="8" w:space="0" w:color="006347" w:themeColor="accent2"/>
            </w:tcBorders>
          </w:tcPr>
          <w:p w14:paraId="23791CD2" w14:textId="35FFFD00" w:rsidR="006B03EE" w:rsidRPr="00A30029" w:rsidRDefault="006B03EE" w:rsidP="00A30029">
            <w:pPr>
              <w:ind w:left="360"/>
            </w:pPr>
          </w:p>
        </w:tc>
        <w:tc>
          <w:tcPr>
            <w:tcW w:w="1250" w:type="pct"/>
            <w:tcBorders>
              <w:top w:val="single" w:sz="8" w:space="0" w:color="006347" w:themeColor="accent2"/>
              <w:right w:val="single" w:sz="8" w:space="0" w:color="006347" w:themeColor="accent2"/>
            </w:tcBorders>
          </w:tcPr>
          <w:p w14:paraId="39F11842" w14:textId="363BFA59" w:rsidR="00541376" w:rsidRPr="00A931B0" w:rsidRDefault="00541376" w:rsidP="00A30029">
            <w:pPr>
              <w:pStyle w:val="NoSpacing"/>
              <w:ind w:left="360"/>
              <w:jc w:val="right"/>
            </w:pPr>
          </w:p>
        </w:tc>
        <w:tc>
          <w:tcPr>
            <w:tcW w:w="1250" w:type="pct"/>
            <w:tcBorders>
              <w:top w:val="single" w:sz="8" w:space="0" w:color="006347" w:themeColor="accent2"/>
              <w:left w:val="single" w:sz="8" w:space="0" w:color="006347" w:themeColor="accent2"/>
            </w:tcBorders>
          </w:tcPr>
          <w:p w14:paraId="26E154FB" w14:textId="3835B0EC" w:rsidR="006B03EE" w:rsidRPr="00826DE2" w:rsidRDefault="006B03EE" w:rsidP="00541376">
            <w:pPr>
              <w:pStyle w:val="NoSpacing"/>
            </w:pPr>
          </w:p>
        </w:tc>
        <w:tc>
          <w:tcPr>
            <w:tcW w:w="1250" w:type="pct"/>
            <w:tcBorders>
              <w:top w:val="single" w:sz="8" w:space="0" w:color="006347" w:themeColor="accent2"/>
            </w:tcBorders>
          </w:tcPr>
          <w:p w14:paraId="6A5DB59F" w14:textId="1889A6EF" w:rsidR="00541376" w:rsidRPr="00A931B0" w:rsidRDefault="00541376" w:rsidP="00541376">
            <w:pPr>
              <w:pStyle w:val="NoSpacing"/>
              <w:ind w:left="360"/>
              <w:jc w:val="right"/>
              <w:rPr>
                <w:rFonts w:cstheme="minorHAnsi"/>
                <w:sz w:val="20"/>
                <w:szCs w:val="20"/>
              </w:rPr>
            </w:pPr>
          </w:p>
        </w:tc>
      </w:tr>
    </w:tbl>
    <w:p w14:paraId="26E89527" w14:textId="77777777" w:rsidR="006B03EE" w:rsidRPr="00826DE2" w:rsidRDefault="006B03EE" w:rsidP="006B03EE">
      <w:pPr>
        <w:pStyle w:val="Heading2"/>
      </w:pPr>
      <w:r w:rsidRPr="00950AB6">
        <w:t xml:space="preserve">Grants Account: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700"/>
        <w:gridCol w:w="2700"/>
        <w:gridCol w:w="2700"/>
      </w:tblGrid>
      <w:tr w:rsidR="006B03EE" w14:paraId="1675A0E1" w14:textId="77777777" w:rsidTr="004A7752">
        <w:tc>
          <w:tcPr>
            <w:tcW w:w="2500" w:type="pct"/>
            <w:gridSpan w:val="2"/>
            <w:tcBorders>
              <w:bottom w:val="single" w:sz="8" w:space="0" w:color="006347" w:themeColor="accent2"/>
              <w:right w:val="single" w:sz="8" w:space="0" w:color="006347" w:themeColor="accent2"/>
            </w:tcBorders>
          </w:tcPr>
          <w:p w14:paraId="43AEC452" w14:textId="77777777" w:rsidR="006B03EE" w:rsidRPr="00A931B0" w:rsidRDefault="006B03EE" w:rsidP="006F4D1A">
            <w:pPr>
              <w:pStyle w:val="Heading3"/>
              <w:outlineLvl w:val="2"/>
            </w:pPr>
            <w:r w:rsidRPr="00A931B0">
              <w:rPr>
                <w:rStyle w:val="apple-converted-space"/>
              </w:rPr>
              <w:t>Expenses:</w:t>
            </w:r>
          </w:p>
        </w:tc>
        <w:tc>
          <w:tcPr>
            <w:tcW w:w="2500" w:type="pct"/>
            <w:gridSpan w:val="2"/>
            <w:tcBorders>
              <w:left w:val="single" w:sz="8" w:space="0" w:color="006347" w:themeColor="accent2"/>
              <w:bottom w:val="single" w:sz="8" w:space="0" w:color="006347" w:themeColor="accent2"/>
            </w:tcBorders>
          </w:tcPr>
          <w:p w14:paraId="22AE5EC0" w14:textId="77777777" w:rsidR="006B03EE" w:rsidRPr="00A931B0" w:rsidRDefault="006B03EE" w:rsidP="006F4D1A">
            <w:pPr>
              <w:pStyle w:val="Heading3"/>
              <w:outlineLvl w:val="2"/>
            </w:pPr>
            <w:r w:rsidRPr="00A931B0">
              <w:t>Incoming</w:t>
            </w:r>
            <w:r w:rsidRPr="00A931B0">
              <w:rPr>
                <w:rStyle w:val="apple-converted-space"/>
              </w:rPr>
              <w:t>:</w:t>
            </w:r>
          </w:p>
        </w:tc>
      </w:tr>
      <w:tr w:rsidR="006B03EE" w14:paraId="5811FF79" w14:textId="77777777" w:rsidTr="004A7752">
        <w:tc>
          <w:tcPr>
            <w:tcW w:w="1250" w:type="pct"/>
            <w:tcBorders>
              <w:top w:val="single" w:sz="8" w:space="0" w:color="006347" w:themeColor="accent2"/>
            </w:tcBorders>
          </w:tcPr>
          <w:p w14:paraId="370F7D02" w14:textId="443E80CB" w:rsidR="006B03EE" w:rsidRPr="00D23A8A" w:rsidRDefault="006B03EE" w:rsidP="00D23A8A">
            <w:pPr>
              <w:ind w:left="36"/>
              <w:rPr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8" w:space="0" w:color="006347" w:themeColor="accent2"/>
              <w:right w:val="single" w:sz="8" w:space="0" w:color="006347" w:themeColor="accent2"/>
            </w:tcBorders>
          </w:tcPr>
          <w:p w14:paraId="4F7E252B" w14:textId="08B28900" w:rsidR="006B03EE" w:rsidRPr="00A931B0" w:rsidRDefault="006B03EE" w:rsidP="00A30029">
            <w:pPr>
              <w:pStyle w:val="NoSpacing"/>
              <w:ind w:left="-10" w:firstLine="10"/>
              <w:jc w:val="right"/>
            </w:pPr>
          </w:p>
        </w:tc>
        <w:tc>
          <w:tcPr>
            <w:tcW w:w="1250" w:type="pct"/>
            <w:tcBorders>
              <w:top w:val="single" w:sz="8" w:space="0" w:color="006347" w:themeColor="accent2"/>
              <w:left w:val="single" w:sz="8" w:space="0" w:color="006347" w:themeColor="accent2"/>
            </w:tcBorders>
          </w:tcPr>
          <w:p w14:paraId="3564B5A5" w14:textId="77777777" w:rsidR="006B03EE" w:rsidRPr="00826DE2" w:rsidRDefault="006B03EE" w:rsidP="00A30029">
            <w:pPr>
              <w:pStyle w:val="NoSpacing"/>
            </w:pPr>
          </w:p>
        </w:tc>
        <w:tc>
          <w:tcPr>
            <w:tcW w:w="1250" w:type="pct"/>
            <w:tcBorders>
              <w:top w:val="single" w:sz="8" w:space="0" w:color="006347" w:themeColor="accent2"/>
            </w:tcBorders>
          </w:tcPr>
          <w:p w14:paraId="7399384E" w14:textId="3899CC95" w:rsidR="00A30029" w:rsidRPr="00A931B0" w:rsidRDefault="00A30029" w:rsidP="006F4D1A">
            <w:pPr>
              <w:pStyle w:val="NoSpacing"/>
              <w:jc w:val="right"/>
              <w:rPr>
                <w:rFonts w:cstheme="minorHAnsi"/>
                <w:sz w:val="20"/>
                <w:szCs w:val="20"/>
              </w:rPr>
            </w:pPr>
          </w:p>
        </w:tc>
      </w:tr>
    </w:tbl>
    <w:p w14:paraId="4582979A" w14:textId="58F3A6E3" w:rsidR="006B03EE" w:rsidRPr="00FE752A" w:rsidRDefault="006B03EE" w:rsidP="006B03EE">
      <w:pPr>
        <w:pStyle w:val="ListBullet"/>
        <w:numPr>
          <w:ilvl w:val="0"/>
          <w:numId w:val="0"/>
        </w:numPr>
        <w:jc w:val="right"/>
      </w:pPr>
      <w:r>
        <w:t xml:space="preserve">Moved Ann, Seconded </w:t>
      </w:r>
      <w:r w:rsidR="00006F08">
        <w:t>Josh</w:t>
      </w:r>
    </w:p>
    <w:p w14:paraId="4993E513" w14:textId="15CB2243" w:rsidR="0022252E" w:rsidRDefault="006602EA" w:rsidP="00265EEB">
      <w:pPr>
        <w:pStyle w:val="Heading1"/>
      </w:pPr>
      <w:r>
        <w:t>NBA Report</w:t>
      </w:r>
    </w:p>
    <w:p w14:paraId="7CBFD269" w14:textId="022F1B0B" w:rsidR="009D3B27" w:rsidRDefault="009055AC" w:rsidP="009D3B27">
      <w:pPr>
        <w:pStyle w:val="ListParagraph"/>
        <w:numPr>
          <w:ilvl w:val="0"/>
          <w:numId w:val="18"/>
        </w:numPr>
      </w:pPr>
      <w:r>
        <w:t>Jason is waiting on the minutes from the NBA meeting</w:t>
      </w:r>
    </w:p>
    <w:p w14:paraId="6619A081" w14:textId="711E2645" w:rsidR="00724BB5" w:rsidRDefault="006602EA" w:rsidP="009A44B3">
      <w:pPr>
        <w:pStyle w:val="Heading1"/>
      </w:pPr>
      <w:r>
        <w:t>General Business</w:t>
      </w:r>
    </w:p>
    <w:p w14:paraId="000FBE08" w14:textId="199D2759" w:rsidR="0016350D" w:rsidRDefault="0016350D" w:rsidP="0018156F">
      <w:pPr>
        <w:spacing w:after="0"/>
      </w:pPr>
      <w:r>
        <w:t>Jason:</w:t>
      </w:r>
    </w:p>
    <w:p w14:paraId="3CFB3D6D" w14:textId="65ABFEEC" w:rsidR="005A29ED" w:rsidRDefault="005A29ED" w:rsidP="005A29ED">
      <w:pPr>
        <w:pStyle w:val="ListParagraph"/>
        <w:numPr>
          <w:ilvl w:val="0"/>
          <w:numId w:val="18"/>
        </w:numPr>
        <w:spacing w:after="0"/>
      </w:pPr>
      <w:r>
        <w:t xml:space="preserve">Numbers in Juniors (SL 7, JL 10, LL 9) still could recruit </w:t>
      </w:r>
    </w:p>
    <w:p w14:paraId="6CDF9FD9" w14:textId="3988DBC9" w:rsidR="005A29ED" w:rsidRDefault="005A29ED" w:rsidP="005A29ED">
      <w:pPr>
        <w:pStyle w:val="ListParagraph"/>
        <w:numPr>
          <w:ilvl w:val="0"/>
          <w:numId w:val="18"/>
        </w:numPr>
        <w:spacing w:after="0"/>
      </w:pPr>
      <w:r>
        <w:t>Need to look at more catcher’s gear for teams – there’s problem ordering gear.</w:t>
      </w:r>
    </w:p>
    <w:p w14:paraId="7098EF5C" w14:textId="77777777" w:rsidR="005A29ED" w:rsidRDefault="005A29ED" w:rsidP="005A29ED">
      <w:pPr>
        <w:pStyle w:val="ListParagraph"/>
        <w:numPr>
          <w:ilvl w:val="0"/>
          <w:numId w:val="18"/>
        </w:numPr>
        <w:spacing w:after="0"/>
      </w:pPr>
      <w:r>
        <w:t xml:space="preserve">Coaches are all sorted </w:t>
      </w:r>
    </w:p>
    <w:p w14:paraId="52648529" w14:textId="3F1CF55C" w:rsidR="005A29ED" w:rsidRDefault="005A29ED" w:rsidP="005A29ED">
      <w:pPr>
        <w:pStyle w:val="ListParagraph"/>
        <w:numPr>
          <w:ilvl w:val="1"/>
          <w:numId w:val="18"/>
        </w:numPr>
        <w:spacing w:after="0"/>
      </w:pPr>
      <w:r>
        <w:t>JL – Damien done Level 1 &amp; 2, Mark Sinclair assisting</w:t>
      </w:r>
    </w:p>
    <w:p w14:paraId="54FD8E75" w14:textId="2DE31DA8" w:rsidR="005A29ED" w:rsidRDefault="005A29ED" w:rsidP="005A29ED">
      <w:pPr>
        <w:pStyle w:val="ListParagraph"/>
        <w:numPr>
          <w:ilvl w:val="1"/>
          <w:numId w:val="18"/>
        </w:numPr>
        <w:spacing w:after="0"/>
      </w:pPr>
      <w:r>
        <w:t>LL – Fiona and Greg Rodgers doing a good job</w:t>
      </w:r>
    </w:p>
    <w:p w14:paraId="7CF59184" w14:textId="1706260B" w:rsidR="005A29ED" w:rsidRDefault="005A29ED" w:rsidP="005A29ED">
      <w:pPr>
        <w:pStyle w:val="ListParagraph"/>
        <w:numPr>
          <w:ilvl w:val="1"/>
          <w:numId w:val="18"/>
        </w:numPr>
        <w:spacing w:after="0"/>
      </w:pPr>
      <w:r>
        <w:t>ZL/T</w:t>
      </w:r>
      <w:r w:rsidR="002307A7">
        <w:t>-</w:t>
      </w:r>
      <w:r>
        <w:t xml:space="preserve">Ball – Ben </w:t>
      </w:r>
      <w:proofErr w:type="spellStart"/>
      <w:r>
        <w:t>Koystra</w:t>
      </w:r>
      <w:proofErr w:type="spellEnd"/>
      <w:r>
        <w:t xml:space="preserve"> wanted to coach his son which is in Zooka, Rich and Ben to alternate coaching age brackets (Jason to assist)</w:t>
      </w:r>
    </w:p>
    <w:p w14:paraId="223D32E8" w14:textId="0580A35A" w:rsidR="005A29ED" w:rsidRDefault="005A29ED" w:rsidP="005A29ED">
      <w:pPr>
        <w:pStyle w:val="ListParagraph"/>
        <w:numPr>
          <w:ilvl w:val="0"/>
          <w:numId w:val="18"/>
        </w:numPr>
        <w:spacing w:after="0"/>
      </w:pPr>
      <w:r>
        <w:t>Need to organise some sort of junior night together (maybe per team)</w:t>
      </w:r>
    </w:p>
    <w:p w14:paraId="33075F14" w14:textId="5255C236" w:rsidR="005A29ED" w:rsidRDefault="005A29ED" w:rsidP="005A29ED">
      <w:pPr>
        <w:pStyle w:val="ListParagraph"/>
        <w:numPr>
          <w:ilvl w:val="0"/>
          <w:numId w:val="18"/>
        </w:numPr>
        <w:spacing w:after="0"/>
      </w:pPr>
      <w:r>
        <w:t>Potentially need to look at doing some sort of mini canteen on the afternoon shift</w:t>
      </w:r>
    </w:p>
    <w:p w14:paraId="3F0871D3" w14:textId="6845A39E" w:rsidR="002307A7" w:rsidRDefault="002307A7" w:rsidP="005A29ED">
      <w:pPr>
        <w:pStyle w:val="ListParagraph"/>
        <w:numPr>
          <w:ilvl w:val="0"/>
          <w:numId w:val="18"/>
        </w:numPr>
        <w:spacing w:after="0"/>
      </w:pPr>
      <w:r>
        <w:t>Well done to Ann getting all the juniors in club uniforms.</w:t>
      </w:r>
    </w:p>
    <w:p w14:paraId="52A2C461" w14:textId="5C0907F0" w:rsidR="002307A7" w:rsidRDefault="002307A7" w:rsidP="005A29ED">
      <w:pPr>
        <w:pStyle w:val="ListParagraph"/>
        <w:numPr>
          <w:ilvl w:val="0"/>
          <w:numId w:val="18"/>
        </w:numPr>
        <w:spacing w:after="0"/>
      </w:pPr>
      <w:r>
        <w:t>Need to email all juniors regarding Photos being taken</w:t>
      </w:r>
    </w:p>
    <w:p w14:paraId="61827653" w14:textId="5CDEDE53" w:rsidR="002307A7" w:rsidRDefault="002307A7" w:rsidP="005A29ED">
      <w:pPr>
        <w:pStyle w:val="ListParagraph"/>
        <w:numPr>
          <w:ilvl w:val="0"/>
          <w:numId w:val="18"/>
        </w:numPr>
        <w:spacing w:after="0"/>
      </w:pPr>
      <w:r>
        <w:t>Draw to be released on website after this weekend.</w:t>
      </w:r>
    </w:p>
    <w:p w14:paraId="43165C89" w14:textId="22B9912F" w:rsidR="0016350D" w:rsidRDefault="0016350D" w:rsidP="0018156F">
      <w:pPr>
        <w:spacing w:after="0"/>
      </w:pPr>
      <w:r>
        <w:t>Rich:</w:t>
      </w:r>
    </w:p>
    <w:p w14:paraId="44038EFE" w14:textId="61EE3661" w:rsidR="005A29ED" w:rsidRDefault="002307A7" w:rsidP="005A29ED">
      <w:pPr>
        <w:pStyle w:val="ListParagraph"/>
        <w:numPr>
          <w:ilvl w:val="0"/>
          <w:numId w:val="18"/>
        </w:numPr>
        <w:spacing w:after="0"/>
      </w:pPr>
      <w:r>
        <w:lastRenderedPageBreak/>
        <w:t>Wanted to discuss the t-ball coaching scenario</w:t>
      </w:r>
    </w:p>
    <w:p w14:paraId="0AA924E6" w14:textId="07D19599" w:rsidR="002307A7" w:rsidRDefault="002307A7" w:rsidP="005A29ED">
      <w:pPr>
        <w:pStyle w:val="ListParagraph"/>
        <w:numPr>
          <w:ilvl w:val="0"/>
          <w:numId w:val="18"/>
        </w:numPr>
        <w:spacing w:after="0"/>
      </w:pPr>
      <w:r>
        <w:t xml:space="preserve">Wanted clarification on the one spectator condition – volunteers </w:t>
      </w:r>
      <w:proofErr w:type="gramStart"/>
      <w:r>
        <w:t>aren’t</w:t>
      </w:r>
      <w:proofErr w:type="gramEnd"/>
      <w:r>
        <w:t xml:space="preserve"> necessarily spectators.</w:t>
      </w:r>
    </w:p>
    <w:p w14:paraId="141010A0" w14:textId="4DBF48C1" w:rsidR="0016350D" w:rsidRDefault="0016350D" w:rsidP="0018156F">
      <w:pPr>
        <w:spacing w:after="0"/>
      </w:pPr>
      <w:r>
        <w:t>Chris:</w:t>
      </w:r>
    </w:p>
    <w:p w14:paraId="3E56EBEE" w14:textId="38F22E39" w:rsidR="005A29ED" w:rsidRDefault="002307A7" w:rsidP="005A29ED">
      <w:pPr>
        <w:pStyle w:val="ListParagraph"/>
        <w:numPr>
          <w:ilvl w:val="0"/>
          <w:numId w:val="18"/>
        </w:numPr>
        <w:spacing w:after="0"/>
      </w:pPr>
      <w:r>
        <w:t>Wondered why the juniors are getting elderly umpires when that was a contributing factor to the senior season being cancelled.</w:t>
      </w:r>
    </w:p>
    <w:p w14:paraId="3DE406B1" w14:textId="10FC10C5" w:rsidR="000218E5" w:rsidRDefault="000218E5" w:rsidP="005A29ED">
      <w:pPr>
        <w:pStyle w:val="ListParagraph"/>
        <w:numPr>
          <w:ilvl w:val="0"/>
          <w:numId w:val="18"/>
        </w:numPr>
        <w:spacing w:after="0"/>
      </w:pPr>
      <w:r>
        <w:t xml:space="preserve">Bought up looking at fundraising/sponsorship from </w:t>
      </w:r>
      <w:proofErr w:type="spellStart"/>
      <w:r>
        <w:t>Blackchrome</w:t>
      </w:r>
      <w:proofErr w:type="spellEnd"/>
      <w:r>
        <w:t xml:space="preserve"> (contra)</w:t>
      </w:r>
    </w:p>
    <w:p w14:paraId="37A3D4ED" w14:textId="233B7BE8" w:rsidR="0016350D" w:rsidRDefault="0016350D" w:rsidP="0018156F">
      <w:pPr>
        <w:spacing w:after="0"/>
      </w:pPr>
      <w:r>
        <w:t>Rob:</w:t>
      </w:r>
    </w:p>
    <w:p w14:paraId="3C0D428E" w14:textId="311FECF6" w:rsidR="005A29ED" w:rsidRDefault="000218E5" w:rsidP="005A29ED">
      <w:pPr>
        <w:pStyle w:val="ListParagraph"/>
        <w:numPr>
          <w:ilvl w:val="0"/>
          <w:numId w:val="18"/>
        </w:numPr>
        <w:spacing w:after="0"/>
      </w:pPr>
      <w:r>
        <w:t>Wanted to know if Jason misses a</w:t>
      </w:r>
      <w:r w:rsidR="009E278F">
        <w:t xml:space="preserve">n </w:t>
      </w:r>
      <w:r>
        <w:t>NBA Board meeting can someone go in his place.</w:t>
      </w:r>
    </w:p>
    <w:p w14:paraId="40E7F39F" w14:textId="6EB5B440" w:rsidR="0016350D" w:rsidRDefault="0016350D" w:rsidP="0018156F">
      <w:pPr>
        <w:spacing w:after="0"/>
      </w:pPr>
      <w:r>
        <w:t>John:</w:t>
      </w:r>
    </w:p>
    <w:p w14:paraId="4BD0FF20" w14:textId="057B9F19" w:rsidR="005A29ED" w:rsidRDefault="000218E5" w:rsidP="005A29ED">
      <w:pPr>
        <w:pStyle w:val="ListParagraph"/>
        <w:numPr>
          <w:ilvl w:val="0"/>
          <w:numId w:val="18"/>
        </w:numPr>
        <w:spacing w:after="0"/>
      </w:pPr>
      <w:r>
        <w:t>Need to look at maybe doing a roster for volunteers.</w:t>
      </w:r>
    </w:p>
    <w:p w14:paraId="7293248C" w14:textId="64E19831" w:rsidR="000218E5" w:rsidRDefault="000218E5" w:rsidP="005A29ED">
      <w:pPr>
        <w:pStyle w:val="ListParagraph"/>
        <w:numPr>
          <w:ilvl w:val="0"/>
          <w:numId w:val="18"/>
        </w:numPr>
        <w:spacing w:after="0"/>
      </w:pPr>
      <w:r>
        <w:t>Potential to hold an entire club zoom meeting.</w:t>
      </w:r>
    </w:p>
    <w:p w14:paraId="5B8E0220" w14:textId="77777777" w:rsidR="000218E5" w:rsidRDefault="000218E5" w:rsidP="005A29ED">
      <w:pPr>
        <w:pStyle w:val="ListParagraph"/>
        <w:numPr>
          <w:ilvl w:val="0"/>
          <w:numId w:val="18"/>
        </w:numPr>
        <w:spacing w:after="0"/>
      </w:pPr>
    </w:p>
    <w:p w14:paraId="3BA944B7" w14:textId="6B561BE2" w:rsidR="0016350D" w:rsidRDefault="0016350D" w:rsidP="0018156F">
      <w:pPr>
        <w:spacing w:after="0"/>
      </w:pPr>
      <w:r>
        <w:t>Ann:</w:t>
      </w:r>
    </w:p>
    <w:p w14:paraId="617899F8" w14:textId="74E032AD" w:rsidR="005A29ED" w:rsidRDefault="000218E5" w:rsidP="005A29ED">
      <w:pPr>
        <w:pStyle w:val="ListParagraph"/>
        <w:numPr>
          <w:ilvl w:val="0"/>
          <w:numId w:val="18"/>
        </w:numPr>
        <w:spacing w:after="0"/>
      </w:pPr>
      <w:r>
        <w:t>If we can get Snuffy to get more photos for each team</w:t>
      </w:r>
    </w:p>
    <w:p w14:paraId="5804FE2C" w14:textId="3817D60E" w:rsidR="000218E5" w:rsidRDefault="000218E5" w:rsidP="005A29ED">
      <w:pPr>
        <w:pStyle w:val="ListParagraph"/>
        <w:numPr>
          <w:ilvl w:val="0"/>
          <w:numId w:val="18"/>
        </w:numPr>
        <w:spacing w:after="0"/>
      </w:pPr>
      <w:r>
        <w:t>Possibly use a 2020 junior players Facebook page.</w:t>
      </w:r>
    </w:p>
    <w:p w14:paraId="2F57C983" w14:textId="7CDF808C" w:rsidR="009D3B27" w:rsidRDefault="0016350D" w:rsidP="005A29ED">
      <w:pPr>
        <w:spacing w:after="0"/>
      </w:pPr>
      <w:r>
        <w:t>Josh</w:t>
      </w:r>
      <w:r w:rsidR="005A29ED">
        <w:t xml:space="preserve"> – N/A</w:t>
      </w:r>
    </w:p>
    <w:p w14:paraId="0D435665" w14:textId="77777777" w:rsidR="005A29ED" w:rsidRDefault="005A29ED">
      <w:pPr>
        <w:rPr>
          <w:rFonts w:asciiTheme="majorHAnsi" w:eastAsiaTheme="majorEastAsia" w:hAnsiTheme="majorHAnsi" w:cstheme="majorBidi"/>
          <w:color w:val="004A34" w:themeColor="accent1" w:themeShade="BF"/>
          <w:sz w:val="32"/>
          <w:szCs w:val="32"/>
        </w:rPr>
      </w:pPr>
      <w:r>
        <w:br w:type="page"/>
      </w:r>
    </w:p>
    <w:p w14:paraId="0F30E52A" w14:textId="255371D9" w:rsidR="007B127B" w:rsidRDefault="00011459">
      <w:pPr>
        <w:pStyle w:val="Heading1"/>
      </w:pPr>
      <w:r>
        <w:lastRenderedPageBreak/>
        <w:t>Next Meeting</w:t>
      </w:r>
    </w:p>
    <w:p w14:paraId="61D44815" w14:textId="74EFFE91" w:rsidR="007B127B" w:rsidRDefault="009D3B27">
      <w:r>
        <w:t>??</w:t>
      </w:r>
      <w:r w:rsidR="00FA768E">
        <w:t>/</w:t>
      </w:r>
      <w:r>
        <w:t>??</w:t>
      </w:r>
      <w:r w:rsidR="005B7966">
        <w:t>/20</w:t>
      </w:r>
      <w:r>
        <w:t>20</w:t>
      </w:r>
      <w:r w:rsidR="005B7966">
        <w:t xml:space="preserve"> @ </w:t>
      </w:r>
      <w:r w:rsidR="00A261D4">
        <w:t>7:</w:t>
      </w:r>
      <w:r>
        <w:t>0</w:t>
      </w:r>
      <w:r w:rsidR="00F11033">
        <w:t>0</w:t>
      </w:r>
      <w:r w:rsidR="005B7966">
        <w:t xml:space="preserve"> pm @ Beauford Hotel</w:t>
      </w:r>
    </w:p>
    <w:p w14:paraId="349F4E1E" w14:textId="28403149" w:rsidR="002B45ED" w:rsidRDefault="007C0EBC">
      <w:r>
        <w:t xml:space="preserve">Motion to adjourn was made at </w:t>
      </w:r>
      <w:proofErr w:type="gramStart"/>
      <w:r w:rsidR="009D3B27">
        <w:t>??:??</w:t>
      </w:r>
      <w:proofErr w:type="gramEnd"/>
      <w:r>
        <w:t xml:space="preserve"> pm and was passed unanimously.</w:t>
      </w:r>
    </w:p>
    <w:p w14:paraId="05FB70DE" w14:textId="77777777" w:rsidR="001D7262" w:rsidRDefault="001D7262" w:rsidP="001D7262">
      <w:pPr>
        <w:pStyle w:val="Heading1"/>
      </w:pPr>
      <w:r>
        <w:t>Action List</w:t>
      </w:r>
    </w:p>
    <w:tbl>
      <w:tblPr>
        <w:tblStyle w:val="GridTable4-Accent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7"/>
        <w:gridCol w:w="1036"/>
        <w:gridCol w:w="2747"/>
      </w:tblGrid>
      <w:tr w:rsidR="001D7262" w:rsidRPr="00236F90" w14:paraId="51EA8B8B" w14:textId="77777777" w:rsidTr="006C5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A25B0BE" w14:textId="77777777" w:rsidR="001D7262" w:rsidRPr="00236F90" w:rsidRDefault="001D7262" w:rsidP="006C5CA9">
            <w:pPr>
              <w:jc w:val="center"/>
              <w:rPr>
                <w:sz w:val="28"/>
                <w:szCs w:val="28"/>
              </w:rPr>
            </w:pPr>
            <w:r w:rsidRPr="00236F90">
              <w:rPr>
                <w:sz w:val="28"/>
                <w:szCs w:val="28"/>
              </w:rPr>
              <w:t>Task</w:t>
            </w:r>
          </w:p>
        </w:tc>
        <w:tc>
          <w:tcPr>
            <w:tcW w:w="4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2FA366D" w14:textId="77777777" w:rsidR="001D7262" w:rsidRPr="00236F90" w:rsidRDefault="001D7262" w:rsidP="006C5C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36F90">
              <w:rPr>
                <w:sz w:val="28"/>
                <w:szCs w:val="28"/>
              </w:rPr>
              <w:t>Who</w:t>
            </w:r>
          </w:p>
        </w:tc>
        <w:tc>
          <w:tcPr>
            <w:tcW w:w="127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406BF6D" w14:textId="77777777" w:rsidR="001D7262" w:rsidRPr="00236F90" w:rsidRDefault="001D7262" w:rsidP="006C5C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36F90">
              <w:rPr>
                <w:sz w:val="28"/>
                <w:szCs w:val="28"/>
              </w:rPr>
              <w:t>Due Date:</w:t>
            </w:r>
          </w:p>
        </w:tc>
      </w:tr>
      <w:tr w:rsidR="001D7262" w:rsidRPr="00236F90" w14:paraId="256028DF" w14:textId="77777777" w:rsidTr="006C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2DF83042" w14:textId="77777777" w:rsidR="001D7262" w:rsidRPr="00236F90" w:rsidRDefault="001D7262" w:rsidP="006C5C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OLD</w:t>
            </w:r>
          </w:p>
        </w:tc>
      </w:tr>
      <w:tr w:rsidR="001D7262" w14:paraId="5B7426D8" w14:textId="77777777" w:rsidTr="006C5CA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pct"/>
            <w:shd w:val="clear" w:color="auto" w:fill="auto"/>
            <w:vAlign w:val="center"/>
          </w:tcPr>
          <w:p w14:paraId="750CC521" w14:textId="23D7136D" w:rsidR="001D7262" w:rsidRPr="005E00D7" w:rsidRDefault="001D7262" w:rsidP="006C5CA9">
            <w:pPr>
              <w:rPr>
                <w:b w:val="0"/>
                <w:bCs w:val="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5F38631" w14:textId="6CEB0B76" w:rsidR="001D7262" w:rsidRDefault="001D7262" w:rsidP="006C5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3" w:type="pct"/>
            <w:shd w:val="clear" w:color="auto" w:fill="auto"/>
            <w:vAlign w:val="center"/>
          </w:tcPr>
          <w:p w14:paraId="6A6FBB5F" w14:textId="1023A36F" w:rsidR="001D7262" w:rsidRDefault="001D7262" w:rsidP="006C5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7262" w14:paraId="64213AE9" w14:textId="77777777" w:rsidTr="006C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97FFE1" w:themeFill="accent6" w:themeFillTint="40"/>
            <w:vAlign w:val="center"/>
          </w:tcPr>
          <w:p w14:paraId="61325CDB" w14:textId="77777777" w:rsidR="001D7262" w:rsidRDefault="001D7262" w:rsidP="006C5CA9">
            <w:pPr>
              <w:jc w:val="center"/>
            </w:pPr>
            <w:r>
              <w:rPr>
                <w:sz w:val="28"/>
                <w:szCs w:val="28"/>
              </w:rPr>
              <w:t>NEW</w:t>
            </w:r>
          </w:p>
        </w:tc>
      </w:tr>
      <w:tr w:rsidR="001D7262" w14:paraId="255137E1" w14:textId="77777777" w:rsidTr="006C5CA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pct"/>
            <w:shd w:val="clear" w:color="auto" w:fill="auto"/>
            <w:vAlign w:val="center"/>
          </w:tcPr>
          <w:p w14:paraId="69DDF86D" w14:textId="42418CA6" w:rsidR="001D7262" w:rsidRPr="00741F1B" w:rsidRDefault="001D7262" w:rsidP="006C5CA9">
            <w:pPr>
              <w:rPr>
                <w:b w:val="0"/>
                <w:bCs w:val="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3904A23" w14:textId="67BDA667" w:rsidR="001D7262" w:rsidRDefault="001D7262" w:rsidP="006C5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3" w:type="pct"/>
            <w:shd w:val="clear" w:color="auto" w:fill="auto"/>
            <w:vAlign w:val="center"/>
          </w:tcPr>
          <w:p w14:paraId="5178E0B4" w14:textId="71A59F0C" w:rsidR="001D7262" w:rsidRDefault="001D7262" w:rsidP="006C5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7262" w14:paraId="6B1007BE" w14:textId="77777777" w:rsidTr="006C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pct"/>
            <w:shd w:val="clear" w:color="auto" w:fill="auto"/>
            <w:vAlign w:val="center"/>
          </w:tcPr>
          <w:p w14:paraId="37D96817" w14:textId="79D38332" w:rsidR="001D7262" w:rsidRPr="003D7017" w:rsidRDefault="001D7262" w:rsidP="006C5CA9">
            <w:pPr>
              <w:rPr>
                <w:b w:val="0"/>
                <w:bCs w:val="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A7AFA6C" w14:textId="425D0E79" w:rsidR="001D7262" w:rsidRPr="003D7017" w:rsidRDefault="001D7262" w:rsidP="006C5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3" w:type="pct"/>
            <w:shd w:val="clear" w:color="auto" w:fill="auto"/>
            <w:vAlign w:val="center"/>
          </w:tcPr>
          <w:p w14:paraId="4AE5C053" w14:textId="070114CC" w:rsidR="001D7262" w:rsidRPr="003D7017" w:rsidRDefault="001D7262" w:rsidP="006C5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7262" w14:paraId="44586BFF" w14:textId="77777777" w:rsidTr="006C5CA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pct"/>
            <w:shd w:val="clear" w:color="auto" w:fill="auto"/>
            <w:vAlign w:val="center"/>
          </w:tcPr>
          <w:p w14:paraId="6105EAD3" w14:textId="77777777" w:rsidR="001D7262" w:rsidRPr="003D7017" w:rsidRDefault="001D7262" w:rsidP="006C5CA9">
            <w:pPr>
              <w:rPr>
                <w:b w:val="0"/>
                <w:bCs w:val="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B0E8296" w14:textId="77777777" w:rsidR="001D7262" w:rsidRPr="003D7017" w:rsidRDefault="001D7262" w:rsidP="006C5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3" w:type="pct"/>
            <w:shd w:val="clear" w:color="auto" w:fill="auto"/>
            <w:vAlign w:val="center"/>
          </w:tcPr>
          <w:p w14:paraId="36B4777B" w14:textId="77777777" w:rsidR="001D7262" w:rsidRPr="003D7017" w:rsidRDefault="001D7262" w:rsidP="006C5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7262" w14:paraId="2BFA6F3C" w14:textId="77777777" w:rsidTr="006C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pct"/>
            <w:shd w:val="clear" w:color="auto" w:fill="auto"/>
            <w:vAlign w:val="center"/>
          </w:tcPr>
          <w:p w14:paraId="0F33E5F7" w14:textId="77777777" w:rsidR="001D7262" w:rsidRPr="003D7017" w:rsidRDefault="001D7262" w:rsidP="006C5CA9">
            <w:pPr>
              <w:rPr>
                <w:b w:val="0"/>
                <w:bCs w:val="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5509DD6A" w14:textId="77777777" w:rsidR="001D7262" w:rsidRPr="003D7017" w:rsidRDefault="001D7262" w:rsidP="006C5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3" w:type="pct"/>
            <w:shd w:val="clear" w:color="auto" w:fill="auto"/>
            <w:vAlign w:val="center"/>
          </w:tcPr>
          <w:p w14:paraId="76801D8C" w14:textId="77777777" w:rsidR="001D7262" w:rsidRPr="003D7017" w:rsidRDefault="001D7262" w:rsidP="006C5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7262" w14:paraId="2D9EFF62" w14:textId="77777777" w:rsidTr="006C5CA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pct"/>
            <w:shd w:val="clear" w:color="auto" w:fill="auto"/>
            <w:vAlign w:val="center"/>
          </w:tcPr>
          <w:p w14:paraId="418A0F83" w14:textId="77777777" w:rsidR="001D7262" w:rsidRPr="003D7017" w:rsidRDefault="001D7262" w:rsidP="006C5CA9">
            <w:pPr>
              <w:rPr>
                <w:b w:val="0"/>
                <w:bCs w:val="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881EFB3" w14:textId="77777777" w:rsidR="001D7262" w:rsidRPr="003D7017" w:rsidRDefault="001D7262" w:rsidP="006C5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3" w:type="pct"/>
            <w:shd w:val="clear" w:color="auto" w:fill="auto"/>
            <w:vAlign w:val="center"/>
          </w:tcPr>
          <w:p w14:paraId="5BD5A16F" w14:textId="77777777" w:rsidR="001D7262" w:rsidRPr="003D7017" w:rsidRDefault="001D7262" w:rsidP="006C5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1AF87D9" w14:textId="77777777" w:rsidR="001D7262" w:rsidRDefault="001D7262"/>
    <w:sectPr w:rsidR="001D7262" w:rsidSect="00265EEB">
      <w:footerReference w:type="default" r:id="rId16"/>
      <w:pgSz w:w="12240" w:h="15840"/>
      <w:pgMar w:top="851" w:right="720" w:bottom="851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CC69B5" w14:textId="77777777" w:rsidR="00D84645" w:rsidRDefault="00D84645">
      <w:r>
        <w:separator/>
      </w:r>
    </w:p>
  </w:endnote>
  <w:endnote w:type="continuationSeparator" w:id="0">
    <w:p w14:paraId="64217BBA" w14:textId="77777777" w:rsidR="00D84645" w:rsidRDefault="00D84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9FFE7" w14:textId="77777777" w:rsidR="00CF3646" w:rsidRDefault="00CF3646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D678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7B8E5A" w14:textId="77777777" w:rsidR="00D84645" w:rsidRDefault="00D84645">
      <w:r>
        <w:separator/>
      </w:r>
    </w:p>
  </w:footnote>
  <w:footnote w:type="continuationSeparator" w:id="0">
    <w:p w14:paraId="12EC2946" w14:textId="77777777" w:rsidR="00D84645" w:rsidRDefault="00D846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05E69D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5A67A3"/>
    <w:multiLevelType w:val="hybridMultilevel"/>
    <w:tmpl w:val="922E67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E2532"/>
    <w:multiLevelType w:val="hybridMultilevel"/>
    <w:tmpl w:val="53D6D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B0C30"/>
    <w:multiLevelType w:val="hybridMultilevel"/>
    <w:tmpl w:val="1F0448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E4336"/>
    <w:multiLevelType w:val="hybridMultilevel"/>
    <w:tmpl w:val="611E2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A2181"/>
    <w:multiLevelType w:val="hybridMultilevel"/>
    <w:tmpl w:val="0144CD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87806"/>
    <w:multiLevelType w:val="hybridMultilevel"/>
    <w:tmpl w:val="0A885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077E1"/>
    <w:multiLevelType w:val="hybridMultilevel"/>
    <w:tmpl w:val="7B68E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059FC"/>
    <w:multiLevelType w:val="hybridMultilevel"/>
    <w:tmpl w:val="ABB271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D7554"/>
    <w:multiLevelType w:val="hybridMultilevel"/>
    <w:tmpl w:val="35D236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A4D45"/>
    <w:multiLevelType w:val="hybridMultilevel"/>
    <w:tmpl w:val="318E89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91C85"/>
    <w:multiLevelType w:val="hybridMultilevel"/>
    <w:tmpl w:val="EE3638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76029"/>
    <w:multiLevelType w:val="hybridMultilevel"/>
    <w:tmpl w:val="857C49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8C1F7E"/>
    <w:multiLevelType w:val="hybridMultilevel"/>
    <w:tmpl w:val="4C723D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591276"/>
    <w:multiLevelType w:val="hybridMultilevel"/>
    <w:tmpl w:val="FEA45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E39DB"/>
    <w:multiLevelType w:val="hybridMultilevel"/>
    <w:tmpl w:val="7EE824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66995"/>
    <w:multiLevelType w:val="hybridMultilevel"/>
    <w:tmpl w:val="C77C6D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E47660"/>
    <w:multiLevelType w:val="hybridMultilevel"/>
    <w:tmpl w:val="44444A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BE121E"/>
    <w:multiLevelType w:val="hybridMultilevel"/>
    <w:tmpl w:val="76C044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CF1285"/>
    <w:multiLevelType w:val="hybridMultilevel"/>
    <w:tmpl w:val="350211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4A74C9"/>
    <w:multiLevelType w:val="hybridMultilevel"/>
    <w:tmpl w:val="A7DAEA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E3F50"/>
    <w:multiLevelType w:val="hybridMultilevel"/>
    <w:tmpl w:val="D9BC8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6F2399"/>
    <w:multiLevelType w:val="hybridMultilevel"/>
    <w:tmpl w:val="1862AE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D3367F"/>
    <w:multiLevelType w:val="hybridMultilevel"/>
    <w:tmpl w:val="D73A74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483CB6"/>
    <w:multiLevelType w:val="hybridMultilevel"/>
    <w:tmpl w:val="BB8EB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BD3364"/>
    <w:multiLevelType w:val="hybridMultilevel"/>
    <w:tmpl w:val="7A5227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2697E"/>
    <w:multiLevelType w:val="hybridMultilevel"/>
    <w:tmpl w:val="B9DCC7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EA475D"/>
    <w:multiLevelType w:val="hybridMultilevel"/>
    <w:tmpl w:val="FDA68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C26983"/>
    <w:multiLevelType w:val="hybridMultilevel"/>
    <w:tmpl w:val="BE8CA0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B17806"/>
    <w:multiLevelType w:val="hybridMultilevel"/>
    <w:tmpl w:val="6D6C27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3C0CB7"/>
    <w:multiLevelType w:val="hybridMultilevel"/>
    <w:tmpl w:val="F8AEEE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3"/>
  </w:num>
  <w:num w:numId="5">
    <w:abstractNumId w:val="28"/>
  </w:num>
  <w:num w:numId="6">
    <w:abstractNumId w:val="19"/>
  </w:num>
  <w:num w:numId="7">
    <w:abstractNumId w:val="10"/>
  </w:num>
  <w:num w:numId="8">
    <w:abstractNumId w:val="24"/>
  </w:num>
  <w:num w:numId="9">
    <w:abstractNumId w:val="27"/>
  </w:num>
  <w:num w:numId="10">
    <w:abstractNumId w:val="11"/>
  </w:num>
  <w:num w:numId="11">
    <w:abstractNumId w:val="26"/>
  </w:num>
  <w:num w:numId="12">
    <w:abstractNumId w:val="30"/>
  </w:num>
  <w:num w:numId="13">
    <w:abstractNumId w:val="18"/>
  </w:num>
  <w:num w:numId="14">
    <w:abstractNumId w:val="21"/>
  </w:num>
  <w:num w:numId="15">
    <w:abstractNumId w:val="2"/>
  </w:num>
  <w:num w:numId="16">
    <w:abstractNumId w:val="20"/>
  </w:num>
  <w:num w:numId="17">
    <w:abstractNumId w:val="29"/>
  </w:num>
  <w:num w:numId="18">
    <w:abstractNumId w:val="16"/>
  </w:num>
  <w:num w:numId="19">
    <w:abstractNumId w:val="12"/>
  </w:num>
  <w:num w:numId="20">
    <w:abstractNumId w:val="6"/>
  </w:num>
  <w:num w:numId="21">
    <w:abstractNumId w:val="15"/>
  </w:num>
  <w:num w:numId="22">
    <w:abstractNumId w:val="23"/>
  </w:num>
  <w:num w:numId="23">
    <w:abstractNumId w:val="25"/>
  </w:num>
  <w:num w:numId="24">
    <w:abstractNumId w:val="22"/>
  </w:num>
  <w:num w:numId="25">
    <w:abstractNumId w:val="17"/>
  </w:num>
  <w:num w:numId="26">
    <w:abstractNumId w:val="5"/>
  </w:num>
  <w:num w:numId="27">
    <w:abstractNumId w:val="4"/>
  </w:num>
  <w:num w:numId="28">
    <w:abstractNumId w:val="1"/>
  </w:num>
  <w:num w:numId="29">
    <w:abstractNumId w:val="8"/>
  </w:num>
  <w:num w:numId="30">
    <w:abstractNumId w:val="14"/>
  </w:num>
  <w:num w:numId="3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52A"/>
    <w:rsid w:val="00006F08"/>
    <w:rsid w:val="00011459"/>
    <w:rsid w:val="00011FE7"/>
    <w:rsid w:val="000218E5"/>
    <w:rsid w:val="00024A51"/>
    <w:rsid w:val="000310B2"/>
    <w:rsid w:val="00041F59"/>
    <w:rsid w:val="000639A6"/>
    <w:rsid w:val="00063A2C"/>
    <w:rsid w:val="00090C8D"/>
    <w:rsid w:val="000B748D"/>
    <w:rsid w:val="000B76F1"/>
    <w:rsid w:val="000F0F3B"/>
    <w:rsid w:val="0010286E"/>
    <w:rsid w:val="0011433B"/>
    <w:rsid w:val="001365FC"/>
    <w:rsid w:val="001531CE"/>
    <w:rsid w:val="00155E8C"/>
    <w:rsid w:val="0015603B"/>
    <w:rsid w:val="0016350D"/>
    <w:rsid w:val="0018156F"/>
    <w:rsid w:val="00194889"/>
    <w:rsid w:val="001C2082"/>
    <w:rsid w:val="001D3053"/>
    <w:rsid w:val="001D7262"/>
    <w:rsid w:val="001E1BCC"/>
    <w:rsid w:val="001F261B"/>
    <w:rsid w:val="00215A65"/>
    <w:rsid w:val="00217DD3"/>
    <w:rsid w:val="0022252E"/>
    <w:rsid w:val="002307A7"/>
    <w:rsid w:val="00250C25"/>
    <w:rsid w:val="0026327D"/>
    <w:rsid w:val="00265EEB"/>
    <w:rsid w:val="00275776"/>
    <w:rsid w:val="0029233E"/>
    <w:rsid w:val="002A1B72"/>
    <w:rsid w:val="002A24B0"/>
    <w:rsid w:val="002A7D13"/>
    <w:rsid w:val="002B45ED"/>
    <w:rsid w:val="002E334A"/>
    <w:rsid w:val="003002C2"/>
    <w:rsid w:val="003063BC"/>
    <w:rsid w:val="00327EBA"/>
    <w:rsid w:val="00350AF8"/>
    <w:rsid w:val="00355E23"/>
    <w:rsid w:val="003816E6"/>
    <w:rsid w:val="0039010B"/>
    <w:rsid w:val="003D1F4F"/>
    <w:rsid w:val="003F729A"/>
    <w:rsid w:val="00442684"/>
    <w:rsid w:val="0044461A"/>
    <w:rsid w:val="00447644"/>
    <w:rsid w:val="004A3964"/>
    <w:rsid w:val="004A7752"/>
    <w:rsid w:val="004D5B70"/>
    <w:rsid w:val="00527FCE"/>
    <w:rsid w:val="00541376"/>
    <w:rsid w:val="005A29ED"/>
    <w:rsid w:val="005B325B"/>
    <w:rsid w:val="005B7966"/>
    <w:rsid w:val="005B7BA4"/>
    <w:rsid w:val="006602EA"/>
    <w:rsid w:val="00674AF7"/>
    <w:rsid w:val="00686C49"/>
    <w:rsid w:val="006B03EE"/>
    <w:rsid w:val="006B2589"/>
    <w:rsid w:val="006D2195"/>
    <w:rsid w:val="006E72DC"/>
    <w:rsid w:val="006F10BA"/>
    <w:rsid w:val="00722E65"/>
    <w:rsid w:val="00724BB5"/>
    <w:rsid w:val="00724F1D"/>
    <w:rsid w:val="007369E4"/>
    <w:rsid w:val="00784902"/>
    <w:rsid w:val="00797F7F"/>
    <w:rsid w:val="007A6E75"/>
    <w:rsid w:val="007B127B"/>
    <w:rsid w:val="007C0EBC"/>
    <w:rsid w:val="007D5E1B"/>
    <w:rsid w:val="007D7226"/>
    <w:rsid w:val="00822697"/>
    <w:rsid w:val="00853791"/>
    <w:rsid w:val="00853F6F"/>
    <w:rsid w:val="00874C07"/>
    <w:rsid w:val="008C5C92"/>
    <w:rsid w:val="008C5F9A"/>
    <w:rsid w:val="008F5DF3"/>
    <w:rsid w:val="009055AC"/>
    <w:rsid w:val="009149E5"/>
    <w:rsid w:val="00950AB6"/>
    <w:rsid w:val="00951A9A"/>
    <w:rsid w:val="00987904"/>
    <w:rsid w:val="009A44B3"/>
    <w:rsid w:val="009D3B27"/>
    <w:rsid w:val="009E278F"/>
    <w:rsid w:val="009E471C"/>
    <w:rsid w:val="009F00C2"/>
    <w:rsid w:val="00A03B62"/>
    <w:rsid w:val="00A11DB2"/>
    <w:rsid w:val="00A15368"/>
    <w:rsid w:val="00A261D4"/>
    <w:rsid w:val="00A30029"/>
    <w:rsid w:val="00A90A9C"/>
    <w:rsid w:val="00AA6D68"/>
    <w:rsid w:val="00AB2E53"/>
    <w:rsid w:val="00AC2B49"/>
    <w:rsid w:val="00AD0D8A"/>
    <w:rsid w:val="00AD4C12"/>
    <w:rsid w:val="00B007D7"/>
    <w:rsid w:val="00B05CDC"/>
    <w:rsid w:val="00B172C4"/>
    <w:rsid w:val="00B32367"/>
    <w:rsid w:val="00B621A6"/>
    <w:rsid w:val="00B65B25"/>
    <w:rsid w:val="00B71DDE"/>
    <w:rsid w:val="00B72CED"/>
    <w:rsid w:val="00B80C72"/>
    <w:rsid w:val="00BB5635"/>
    <w:rsid w:val="00BB7958"/>
    <w:rsid w:val="00C06407"/>
    <w:rsid w:val="00C07A79"/>
    <w:rsid w:val="00C21BE0"/>
    <w:rsid w:val="00C24311"/>
    <w:rsid w:val="00C62AD5"/>
    <w:rsid w:val="00C97703"/>
    <w:rsid w:val="00CA3E34"/>
    <w:rsid w:val="00CC3C39"/>
    <w:rsid w:val="00CD3A82"/>
    <w:rsid w:val="00CD6787"/>
    <w:rsid w:val="00CF1E7E"/>
    <w:rsid w:val="00CF3646"/>
    <w:rsid w:val="00D2004B"/>
    <w:rsid w:val="00D23A8A"/>
    <w:rsid w:val="00D74882"/>
    <w:rsid w:val="00D84645"/>
    <w:rsid w:val="00D851C7"/>
    <w:rsid w:val="00DA7B7B"/>
    <w:rsid w:val="00DE38F4"/>
    <w:rsid w:val="00DE4326"/>
    <w:rsid w:val="00DF2BEB"/>
    <w:rsid w:val="00E1450C"/>
    <w:rsid w:val="00E4379E"/>
    <w:rsid w:val="00E55423"/>
    <w:rsid w:val="00E71C6C"/>
    <w:rsid w:val="00E94EB4"/>
    <w:rsid w:val="00EA3012"/>
    <w:rsid w:val="00EB077A"/>
    <w:rsid w:val="00EB6B8F"/>
    <w:rsid w:val="00EC5409"/>
    <w:rsid w:val="00ED0989"/>
    <w:rsid w:val="00EE3530"/>
    <w:rsid w:val="00F11033"/>
    <w:rsid w:val="00F302C8"/>
    <w:rsid w:val="00F477FE"/>
    <w:rsid w:val="00F51683"/>
    <w:rsid w:val="00F55D20"/>
    <w:rsid w:val="00F60458"/>
    <w:rsid w:val="00FA6338"/>
    <w:rsid w:val="00FA768E"/>
    <w:rsid w:val="00FD7384"/>
    <w:rsid w:val="00FE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7CC9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CED"/>
  </w:style>
  <w:style w:type="paragraph" w:styleId="Heading1">
    <w:name w:val="heading 1"/>
    <w:basedOn w:val="Normal"/>
    <w:next w:val="Normal"/>
    <w:link w:val="Heading1Char"/>
    <w:uiPriority w:val="9"/>
    <w:qFormat/>
    <w:rsid w:val="00FA6338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color w:val="004A34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2C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4A34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2C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123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C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4A3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2CE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4A3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2C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3123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2C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3123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2C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2C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B72CED"/>
    <w:rPr>
      <w:rFonts w:asciiTheme="majorHAnsi" w:eastAsiaTheme="majorEastAsia" w:hAnsiTheme="majorHAnsi" w:cstheme="majorBidi"/>
      <w:color w:val="003123" w:themeColor="accent1" w:themeShade="8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iPriority w:val="21"/>
    <w:qFormat/>
    <w:rsid w:val="00B72CED"/>
    <w:rPr>
      <w:i/>
      <w:iCs/>
      <w:color w:val="006347" w:themeColor="accent1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B72C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8000"/>
      <w:spacing w:val="-10"/>
      <w:sz w:val="56"/>
      <w:szCs w:val="56"/>
    </w:rPr>
  </w:style>
  <w:style w:type="table" w:styleId="ListTable6Colorful">
    <w:name w:val="List Table 6 Colorful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Normal"/>
    <w:unhideWhenUsed/>
    <w:pPr>
      <w:numPr>
        <w:numId w:val="1"/>
      </w:num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B72CED"/>
    <w:pPr>
      <w:numPr>
        <w:ilvl w:val="1"/>
      </w:numPr>
    </w:pPr>
    <w:rPr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26327D"/>
    <w:rPr>
      <w:color w:val="006347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252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A6338"/>
    <w:rPr>
      <w:rFonts w:asciiTheme="majorHAnsi" w:eastAsiaTheme="majorEastAsia" w:hAnsiTheme="majorHAnsi" w:cstheme="majorBidi"/>
      <w:color w:val="004A34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72CED"/>
    <w:rPr>
      <w:rFonts w:asciiTheme="majorHAnsi" w:eastAsiaTheme="majorEastAsia" w:hAnsiTheme="majorHAnsi" w:cstheme="majorBidi"/>
      <w:color w:val="004A34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2CED"/>
    <w:rPr>
      <w:rFonts w:asciiTheme="majorHAnsi" w:eastAsiaTheme="majorEastAsia" w:hAnsiTheme="majorHAnsi" w:cstheme="majorBidi"/>
      <w:i/>
      <w:iCs/>
      <w:color w:val="004A34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2CED"/>
    <w:rPr>
      <w:rFonts w:asciiTheme="majorHAnsi" w:eastAsiaTheme="majorEastAsia" w:hAnsiTheme="majorHAnsi" w:cstheme="majorBidi"/>
      <w:color w:val="004A3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2CED"/>
    <w:rPr>
      <w:rFonts w:asciiTheme="majorHAnsi" w:eastAsiaTheme="majorEastAsia" w:hAnsiTheme="majorHAnsi" w:cstheme="majorBidi"/>
      <w:color w:val="003123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2CED"/>
    <w:rPr>
      <w:rFonts w:asciiTheme="majorHAnsi" w:eastAsiaTheme="majorEastAsia" w:hAnsiTheme="majorHAnsi" w:cstheme="majorBidi"/>
      <w:i/>
      <w:iCs/>
      <w:color w:val="003123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2CE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2CE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72CED"/>
    <w:pPr>
      <w:spacing w:after="200" w:line="240" w:lineRule="auto"/>
    </w:pPr>
    <w:rPr>
      <w:i/>
      <w:iCs/>
      <w:color w:val="455F51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B72CED"/>
    <w:rPr>
      <w:rFonts w:asciiTheme="majorHAnsi" w:eastAsiaTheme="majorEastAsia" w:hAnsiTheme="majorHAnsi" w:cstheme="majorBidi"/>
      <w:color w:val="008000"/>
      <w:spacing w:val="-1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72CED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B72CED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B72CED"/>
    <w:rPr>
      <w:i/>
      <w:iCs/>
      <w:color w:val="auto"/>
    </w:rPr>
  </w:style>
  <w:style w:type="paragraph" w:styleId="NoSpacing">
    <w:name w:val="No Spacing"/>
    <w:uiPriority w:val="1"/>
    <w:qFormat/>
    <w:rsid w:val="00B72CE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72CE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2CE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2CED"/>
    <w:pPr>
      <w:pBdr>
        <w:top w:val="single" w:sz="4" w:space="10" w:color="006347" w:themeColor="accent1"/>
        <w:bottom w:val="single" w:sz="4" w:space="10" w:color="006347" w:themeColor="accent1"/>
      </w:pBdr>
      <w:spacing w:before="360" w:after="360"/>
      <w:ind w:left="864" w:right="864"/>
      <w:jc w:val="center"/>
    </w:pPr>
    <w:rPr>
      <w:i/>
      <w:iCs/>
      <w:color w:val="00634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2CED"/>
    <w:rPr>
      <w:i/>
      <w:iCs/>
      <w:color w:val="006347" w:themeColor="accent1"/>
    </w:rPr>
  </w:style>
  <w:style w:type="character" w:styleId="SubtleEmphasis">
    <w:name w:val="Subtle Emphasis"/>
    <w:basedOn w:val="DefaultParagraphFont"/>
    <w:uiPriority w:val="19"/>
    <w:qFormat/>
    <w:rsid w:val="00B72CE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72CED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B72CED"/>
    <w:rPr>
      <w:b/>
      <w:bCs/>
      <w:smallCaps/>
      <w:color w:val="006347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B72CED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2CE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14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33B"/>
  </w:style>
  <w:style w:type="character" w:customStyle="1" w:styleId="apple-converted-space">
    <w:name w:val="apple-converted-space"/>
    <w:basedOn w:val="DefaultParagraphFont"/>
    <w:rsid w:val="006E72DC"/>
  </w:style>
  <w:style w:type="table" w:customStyle="1" w:styleId="GridTable4-Accent11">
    <w:name w:val="Grid Table 4 - Accent 11"/>
    <w:basedOn w:val="TableNormal"/>
    <w:uiPriority w:val="49"/>
    <w:rsid w:val="006E72DC"/>
    <w:pPr>
      <w:spacing w:after="0" w:line="240" w:lineRule="auto"/>
    </w:pPr>
    <w:rPr>
      <w:rFonts w:eastAsiaTheme="minorHAnsi"/>
      <w:lang w:val="en-AU" w:eastAsia="en-US"/>
    </w:rPr>
    <w:tblPr>
      <w:tblStyleRowBandSize w:val="1"/>
      <w:tblStyleColBandSize w:val="1"/>
      <w:tblBorders>
        <w:top w:val="single" w:sz="4" w:space="0" w:color="08FFB8" w:themeColor="accent1" w:themeTint="99"/>
        <w:left w:val="single" w:sz="4" w:space="0" w:color="08FFB8" w:themeColor="accent1" w:themeTint="99"/>
        <w:bottom w:val="single" w:sz="4" w:space="0" w:color="08FFB8" w:themeColor="accent1" w:themeTint="99"/>
        <w:right w:val="single" w:sz="4" w:space="0" w:color="08FFB8" w:themeColor="accent1" w:themeTint="99"/>
        <w:insideH w:val="single" w:sz="4" w:space="0" w:color="08FFB8" w:themeColor="accent1" w:themeTint="99"/>
        <w:insideV w:val="single" w:sz="4" w:space="0" w:color="08FFB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347" w:themeColor="accent1"/>
          <w:left w:val="single" w:sz="4" w:space="0" w:color="006347" w:themeColor="accent1"/>
          <w:bottom w:val="single" w:sz="4" w:space="0" w:color="006347" w:themeColor="accent1"/>
          <w:right w:val="single" w:sz="4" w:space="0" w:color="006347" w:themeColor="accent1"/>
          <w:insideH w:val="nil"/>
          <w:insideV w:val="nil"/>
        </w:tcBorders>
        <w:shd w:val="clear" w:color="auto" w:fill="006347" w:themeFill="accent1"/>
      </w:tcPr>
    </w:tblStylePr>
    <w:tblStylePr w:type="lastRow">
      <w:rPr>
        <w:b/>
        <w:bCs/>
      </w:rPr>
      <w:tblPr/>
      <w:tcPr>
        <w:tcBorders>
          <w:top w:val="double" w:sz="4" w:space="0" w:color="00634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E7" w:themeFill="accent1" w:themeFillTint="33"/>
      </w:tcPr>
    </w:tblStylePr>
    <w:tblStylePr w:type="band1Horz">
      <w:tblPr/>
      <w:tcPr>
        <w:shd w:val="clear" w:color="auto" w:fill="ACFFE7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E1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B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javascript:__doPostBack('ctrl_Accounts$gvAccount$ctl02$lbtnAccount','')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\AppData\Roaming\Microsoft\Templates\PTA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72F50D90287421993ED555518F15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5C86D-67A3-4A1E-8F02-2C446F4113AE}"/>
      </w:docPartPr>
      <w:docPartBody>
        <w:p w:rsidR="003D37FA" w:rsidRDefault="00FF24A5">
          <w:pPr>
            <w:pStyle w:val="A72F50D90287421993ED555518F158AE"/>
          </w:pPr>
          <w:r>
            <w:t>[Your School PTA Minutes]</w:t>
          </w:r>
        </w:p>
      </w:docPartBody>
    </w:docPart>
    <w:docPart>
      <w:docPartPr>
        <w:name w:val="934849834BD0421D90672D6524893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F2D69-1B68-4176-8808-5DB1E4269935}"/>
      </w:docPartPr>
      <w:docPartBody>
        <w:p w:rsidR="003D37FA" w:rsidRDefault="00FF24A5">
          <w:pPr>
            <w:pStyle w:val="934849834BD0421D90672D65248934AB"/>
          </w:pPr>
          <w:r>
            <w:t>[Name]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796826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263"/>
    <w:rsid w:val="00101E51"/>
    <w:rsid w:val="0014799F"/>
    <w:rsid w:val="002C0253"/>
    <w:rsid w:val="00345468"/>
    <w:rsid w:val="003A799E"/>
    <w:rsid w:val="003D37FA"/>
    <w:rsid w:val="00445263"/>
    <w:rsid w:val="00490D34"/>
    <w:rsid w:val="00591ABB"/>
    <w:rsid w:val="00633412"/>
    <w:rsid w:val="00647FC6"/>
    <w:rsid w:val="00791E41"/>
    <w:rsid w:val="007B2F77"/>
    <w:rsid w:val="007D4663"/>
    <w:rsid w:val="008E1DBC"/>
    <w:rsid w:val="008F7855"/>
    <w:rsid w:val="009324E5"/>
    <w:rsid w:val="009D583A"/>
    <w:rsid w:val="009E2241"/>
    <w:rsid w:val="00B21A62"/>
    <w:rsid w:val="00C44B96"/>
    <w:rsid w:val="00D55791"/>
    <w:rsid w:val="00F13A55"/>
    <w:rsid w:val="00FF0AFF"/>
    <w:rsid w:val="00FF24A5"/>
    <w:rsid w:val="00FF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2F50D90287421993ED555518F158AE">
    <w:name w:val="A72F50D90287421993ED555518F158AE"/>
  </w:style>
  <w:style w:type="paragraph" w:customStyle="1" w:styleId="6AF381C1EB4045F489E943808453625E">
    <w:name w:val="6AF381C1EB4045F489E943808453625E"/>
  </w:style>
  <w:style w:type="paragraph" w:customStyle="1" w:styleId="934849834BD0421D90672D65248934AB">
    <w:name w:val="934849834BD0421D90672D65248934AB"/>
  </w:style>
  <w:style w:type="paragraph" w:customStyle="1" w:styleId="E97956FAAE654E949F1D5917BCFDBD5F">
    <w:name w:val="E97956FAAE654E949F1D5917BCFDBD5F"/>
  </w:style>
  <w:style w:type="paragraph" w:customStyle="1" w:styleId="080BDADC0A8647C7B471970E40ACFCDF">
    <w:name w:val="080BDADC0A8647C7B471970E40ACFCDF"/>
  </w:style>
  <w:style w:type="paragraph" w:customStyle="1" w:styleId="F712266D900343628C66088F82A923F9">
    <w:name w:val="F712266D900343628C66088F82A923F9"/>
  </w:style>
  <w:style w:type="paragraph" w:customStyle="1" w:styleId="E5E56805EAB642E6A5E3E071C5222B72">
    <w:name w:val="E5E56805EAB642E6A5E3E071C5222B72"/>
  </w:style>
  <w:style w:type="paragraph" w:customStyle="1" w:styleId="E3BDDBDEA6CE4FC4936C2FB7BB8FA202">
    <w:name w:val="E3BDDBDEA6CE4FC4936C2FB7BB8FA202"/>
  </w:style>
  <w:style w:type="paragraph" w:customStyle="1" w:styleId="08D882730F4C457B8829F1DDCA2E95AD">
    <w:name w:val="08D882730F4C457B8829F1DDCA2E95AD"/>
  </w:style>
  <w:style w:type="paragraph" w:styleId="ListBullet">
    <w:name w:val="List Bullet"/>
    <w:basedOn w:val="Normal"/>
    <w:unhideWhenUsed/>
    <w:qFormat/>
    <w:pPr>
      <w:numPr>
        <w:numId w:val="1"/>
      </w:numPr>
      <w:spacing w:before="100" w:after="100" w:line="240" w:lineRule="auto"/>
      <w:ind w:left="720"/>
      <w:contextualSpacing/>
    </w:pPr>
    <w:rPr>
      <w:sz w:val="21"/>
      <w:szCs w:val="21"/>
    </w:rPr>
  </w:style>
  <w:style w:type="paragraph" w:customStyle="1" w:styleId="50FC38D2AD6B44368A4308386291E4CB">
    <w:name w:val="50FC38D2AD6B44368A4308386291E4CB"/>
  </w:style>
  <w:style w:type="paragraph" w:customStyle="1" w:styleId="F0C933649C014918B92BC8D2EFED24DB">
    <w:name w:val="F0C933649C014918B92BC8D2EFED24DB"/>
  </w:style>
  <w:style w:type="paragraph" w:customStyle="1" w:styleId="7052E874D2D6425EBFEA61DA7872BC3F">
    <w:name w:val="7052E874D2D6425EBFEA61DA7872BC3F"/>
  </w:style>
  <w:style w:type="paragraph" w:customStyle="1" w:styleId="5EA5A0BEF7F845CC992E1D63DC2E44EF">
    <w:name w:val="5EA5A0BEF7F845CC992E1D63DC2E44EF"/>
  </w:style>
  <w:style w:type="paragraph" w:customStyle="1" w:styleId="EABD1AC22EC240AEA89731F74565EC46">
    <w:name w:val="EABD1AC22EC240AEA89731F74565EC46"/>
  </w:style>
  <w:style w:type="paragraph" w:customStyle="1" w:styleId="7A5F27E0333A4E20B1D9716609B9C302">
    <w:name w:val="7A5F27E0333A4E20B1D9716609B9C302"/>
  </w:style>
  <w:style w:type="paragraph" w:customStyle="1" w:styleId="4070DF2DCAE94F9F8FD27C205C2DAECD">
    <w:name w:val="4070DF2DCAE94F9F8FD27C205C2DAECD"/>
    <w:rsid w:val="004452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Facet">
  <a:themeElements>
    <a:clrScheme name="Custom 1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06347"/>
      </a:accent1>
      <a:accent2>
        <a:srgbClr val="006347"/>
      </a:accent2>
      <a:accent3>
        <a:srgbClr val="006347"/>
      </a:accent3>
      <a:accent4>
        <a:srgbClr val="006347"/>
      </a:accent4>
      <a:accent5>
        <a:srgbClr val="006347"/>
      </a:accent5>
      <a:accent6>
        <a:srgbClr val="006347"/>
      </a:accent6>
      <a:hlink>
        <a:srgbClr val="006347"/>
      </a:hlink>
      <a:folHlink>
        <a:srgbClr val="006347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7CA4BA6-2E1D-4206-8CED-54D47EC1FB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meeting minutes.dotx</Template>
  <TotalTime>0</TotalTime>
  <Pages>6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2020-09-09T09:53:00Z</dcterms:created>
  <dcterms:modified xsi:type="dcterms:W3CDTF">2020-09-11T09:25:00Z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TC034630889991</vt:lpwstr>
  </property>
</Properties>
</file>